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BCAD3" w14:textId="041131D0" w:rsidR="000B2CA1" w:rsidRPr="00F063A0" w:rsidRDefault="00CA39F9" w:rsidP="00F063A0">
      <w:pPr>
        <w:pStyle w:val="Ttulo1"/>
        <w:rPr>
          <w:rFonts w:ascii="Verdana" w:hAnsi="Verdana" w:cs="Arial"/>
          <w:i/>
          <w:iCs/>
          <w:sz w:val="24"/>
          <w:szCs w:val="24"/>
        </w:rPr>
      </w:pPr>
      <w:r w:rsidRPr="008D6A6A">
        <w:rPr>
          <w:rFonts w:ascii="Verdana" w:hAnsi="Verdana" w:cs="Calibri"/>
          <w:bCs w:val="0"/>
          <w:noProof/>
          <w:color w:val="003399"/>
          <w:sz w:val="24"/>
          <w:szCs w:val="24"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7F9D8519" wp14:editId="59080425">
                <wp:simplePos x="0" y="0"/>
                <wp:positionH relativeFrom="page">
                  <wp:posOffset>971550</wp:posOffset>
                </wp:positionH>
                <wp:positionV relativeFrom="paragraph">
                  <wp:posOffset>333374</wp:posOffset>
                </wp:positionV>
                <wp:extent cx="5939790" cy="0"/>
                <wp:effectExtent l="0" t="0" r="0" b="0"/>
                <wp:wrapTopAndBottom/>
                <wp:docPr id="1" name="Conector rec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>
                        <a:xfrm flipV="1">
                          <a:off x="0" y="0"/>
                          <a:ext cx="593979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3A5053" id="Conector recto 6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margin;mso-height-relative:page" from="76.5pt,26.25pt" to="544.2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" strokecolor="windowText" strokeweight="1pt">
                <w10:wrap type="topAndBottom" anchorx="page"/>
              </v:line>
            </w:pict>
          </mc:Fallback>
        </mc:AlternateContent>
      </w:r>
      <w:r w:rsidR="0031490E" w:rsidRPr="008D6A6A">
        <w:rPr>
          <w:rFonts w:ascii="Verdana" w:hAnsi="Verdana" w:cs="Calibri"/>
          <w:bCs w:val="0"/>
          <w:color w:val="003399"/>
          <w:sz w:val="24"/>
          <w:szCs w:val="24"/>
          <w:lang w:val="es-ES" w:eastAsia="es-ES"/>
        </w:rPr>
        <w:t>Pauta puntaje</w:t>
      </w:r>
      <w:r w:rsidR="0031490E" w:rsidRPr="008D6A6A">
        <w:rPr>
          <w:rFonts w:ascii="Verdana" w:hAnsi="Verdana" w:cs="Arial"/>
          <w:i/>
          <w:iCs/>
          <w:sz w:val="24"/>
          <w:szCs w:val="24"/>
        </w:rPr>
        <w:t xml:space="preserve"> </w:t>
      </w:r>
      <w:r w:rsidR="00653816" w:rsidRPr="008D6A6A">
        <w:rPr>
          <w:rFonts w:ascii="Verdana" w:hAnsi="Verdana" w:cs="Arial"/>
          <w:i/>
          <w:iCs/>
          <w:sz w:val="24"/>
          <w:szCs w:val="24"/>
        </w:rPr>
        <w:t xml:space="preserve">VRID </w:t>
      </w:r>
      <w:r w:rsidR="00F80EAA">
        <w:rPr>
          <w:rFonts w:ascii="Verdana" w:hAnsi="Verdana" w:cs="Arial"/>
          <w:i/>
          <w:iCs/>
          <w:sz w:val="24"/>
          <w:szCs w:val="24"/>
        </w:rPr>
        <w:t>Investigadora</w:t>
      </w:r>
      <w:r w:rsidR="00675507">
        <w:rPr>
          <w:rFonts w:ascii="Verdana" w:hAnsi="Verdana" w:cs="Arial"/>
          <w:i/>
          <w:iCs/>
          <w:sz w:val="24"/>
          <w:szCs w:val="24"/>
        </w:rPr>
        <w:t>s</w:t>
      </w:r>
    </w:p>
    <w:p w14:paraId="2CF2F254" w14:textId="77777777" w:rsidR="000C6B91" w:rsidRDefault="000C6B91" w:rsidP="00F063A0">
      <w:pPr>
        <w:spacing w:line="240" w:lineRule="auto"/>
        <w:rPr>
          <w:rFonts w:ascii="Verdana" w:hAnsi="Verdana"/>
          <w:color w:val="000000" w:themeColor="text1"/>
          <w:spacing w:val="-2"/>
          <w:sz w:val="22"/>
        </w:rPr>
      </w:pPr>
    </w:p>
    <w:p w14:paraId="383E2B2B" w14:textId="60282470" w:rsidR="00ED2DBD" w:rsidRPr="00F063A0" w:rsidRDefault="00411F28" w:rsidP="00EB24DB">
      <w:pPr>
        <w:rPr>
          <w:rFonts w:ascii="Verdana" w:hAnsi="Verdana" w:cs="Arial"/>
          <w:szCs w:val="20"/>
        </w:rPr>
      </w:pPr>
      <w:r w:rsidRPr="00726098">
        <w:rPr>
          <w:rFonts w:ascii="Verdana" w:hAnsi="Verdana" w:cs="Calibri"/>
          <w:b/>
          <w:bCs/>
          <w:color w:val="003399"/>
          <w:sz w:val="22"/>
          <w:szCs w:val="28"/>
          <w:lang w:val="es-ES" w:eastAsia="es-ES"/>
        </w:rPr>
        <w:t xml:space="preserve">1. </w:t>
      </w:r>
      <w:r w:rsidRPr="00F063A0">
        <w:rPr>
          <w:rFonts w:ascii="Verdana" w:hAnsi="Verdana" w:cs="Calibri"/>
          <w:b/>
          <w:bCs/>
          <w:color w:val="003399"/>
          <w:szCs w:val="20"/>
          <w:lang w:val="es-ES" w:eastAsia="es-ES"/>
        </w:rPr>
        <w:t>Número publicaciones como</w:t>
      </w:r>
      <w:r w:rsidR="00CC1256" w:rsidRPr="00F063A0">
        <w:rPr>
          <w:rFonts w:ascii="Verdana" w:hAnsi="Verdana" w:cs="Calibri"/>
          <w:b/>
          <w:bCs/>
          <w:color w:val="003399"/>
          <w:szCs w:val="20"/>
          <w:lang w:val="es-ES" w:eastAsia="es-ES"/>
        </w:rPr>
        <w:t xml:space="preserve"> primera autora o autora correspondiente</w:t>
      </w:r>
      <w:r w:rsidR="00726098" w:rsidRPr="00F063A0">
        <w:rPr>
          <w:rFonts w:ascii="Verdana" w:hAnsi="Verdana" w:cs="Calibri"/>
          <w:b/>
          <w:bCs/>
          <w:color w:val="003399"/>
          <w:szCs w:val="20"/>
          <w:lang w:val="es-ES" w:eastAsia="es-ES"/>
        </w:rPr>
        <w:t xml:space="preserve"> </w:t>
      </w:r>
      <w:r w:rsidR="00726098" w:rsidRPr="00F063A0">
        <w:rPr>
          <w:rFonts w:ascii="Verdana" w:hAnsi="Verdana" w:cs="Calibri"/>
          <w:szCs w:val="20"/>
          <w:lang w:val="es-ES" w:eastAsia="es-ES"/>
        </w:rPr>
        <w:t>(</w:t>
      </w:r>
      <w:r w:rsidR="000364DE">
        <w:rPr>
          <w:rFonts w:ascii="Verdana" w:hAnsi="Verdana" w:cs="Calibri"/>
          <w:szCs w:val="20"/>
          <w:lang w:val="es-ES" w:eastAsia="es-ES"/>
        </w:rPr>
        <w:t>4</w:t>
      </w:r>
      <w:r w:rsidR="00726098" w:rsidRPr="00F063A0">
        <w:rPr>
          <w:rFonts w:ascii="Verdana" w:hAnsi="Verdana" w:cs="Calibri"/>
          <w:szCs w:val="20"/>
          <w:lang w:val="es-ES" w:eastAsia="es-ES"/>
        </w:rPr>
        <w:t>0%)</w:t>
      </w:r>
      <w:r w:rsidR="002C7FA5" w:rsidRPr="00F063A0">
        <w:rPr>
          <w:rFonts w:ascii="Verdana" w:hAnsi="Verdana" w:cs="Calibri"/>
          <w:szCs w:val="20"/>
          <w:lang w:val="es-ES" w:eastAsia="es-ES"/>
        </w:rPr>
        <w:t xml:space="preserve"> en</w:t>
      </w:r>
      <w:r w:rsidR="00965185" w:rsidRPr="00F063A0">
        <w:rPr>
          <w:rFonts w:ascii="Verdana" w:hAnsi="Verdana" w:cs="Calibri"/>
          <w:szCs w:val="20"/>
          <w:lang w:val="es-ES" w:eastAsia="es-ES"/>
        </w:rPr>
        <w:t xml:space="preserve">tre los años 2022-2026 </w:t>
      </w:r>
      <w:r w:rsidR="00EB24DB" w:rsidRPr="00F063A0">
        <w:rPr>
          <w:rFonts w:ascii="Verdana" w:hAnsi="Verdana"/>
          <w:color w:val="000000" w:themeColor="text1"/>
          <w:spacing w:val="-2"/>
          <w:szCs w:val="20"/>
        </w:rPr>
        <w:t xml:space="preserve">de acuerdo con </w:t>
      </w:r>
      <w:r w:rsidR="00EB24DB" w:rsidRPr="00F063A0">
        <w:rPr>
          <w:rFonts w:ascii="Verdana" w:hAnsi="Verdana" w:cs="Arial"/>
          <w:szCs w:val="20"/>
        </w:rPr>
        <w:t>la siguiente tabla</w:t>
      </w:r>
      <w:r w:rsidR="006D4B7A" w:rsidRPr="00F063A0">
        <w:rPr>
          <w:rFonts w:ascii="Verdana" w:hAnsi="Verdana" w:cs="Arial"/>
          <w:szCs w:val="20"/>
        </w:rPr>
        <w:t>.</w:t>
      </w:r>
      <w:r w:rsidR="00ED2DBD" w:rsidRPr="00F063A0">
        <w:rPr>
          <w:rFonts w:ascii="Verdana" w:hAnsi="Verdana" w:cs="Arial"/>
          <w:szCs w:val="20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97"/>
        <w:gridCol w:w="1418"/>
        <w:gridCol w:w="1984"/>
        <w:gridCol w:w="1701"/>
        <w:gridCol w:w="1462"/>
      </w:tblGrid>
      <w:tr w:rsidR="00EB24DB" w:rsidRPr="00F063A0" w14:paraId="263D71D7" w14:textId="77777777" w:rsidTr="00F063A0">
        <w:tc>
          <w:tcPr>
            <w:tcW w:w="3397" w:type="dxa"/>
            <w:tcBorders>
              <w:left w:val="single" w:sz="4" w:space="0" w:color="auto"/>
              <w:right w:val="single" w:sz="4" w:space="0" w:color="auto"/>
            </w:tcBorders>
          </w:tcPr>
          <w:p w14:paraId="1604BC65" w14:textId="77777777" w:rsidR="00EB24DB" w:rsidRPr="00F063A0" w:rsidRDefault="00EB24DB" w:rsidP="00C94C4F">
            <w:pPr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Antigüedad UdeC</w:t>
            </w:r>
          </w:p>
        </w:tc>
        <w:tc>
          <w:tcPr>
            <w:tcW w:w="656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EBC3B58" w14:textId="77777777" w:rsidR="00EB24DB" w:rsidRPr="00F063A0" w:rsidRDefault="00EB24DB" w:rsidP="00C94C4F">
            <w:pPr>
              <w:jc w:val="center"/>
              <w:rPr>
                <w:rFonts w:ascii="Verdana" w:hAnsi="Verdana"/>
                <w:spacing w:val="-2"/>
                <w:szCs w:val="20"/>
              </w:rPr>
            </w:pPr>
            <w:r w:rsidRPr="00F063A0">
              <w:rPr>
                <w:rFonts w:ascii="Verdana" w:hAnsi="Verdana"/>
                <w:spacing w:val="-2"/>
                <w:szCs w:val="20"/>
              </w:rPr>
              <w:t>Número total de publicaciones (Total)</w:t>
            </w:r>
          </w:p>
        </w:tc>
      </w:tr>
      <w:tr w:rsidR="00EB24DB" w:rsidRPr="00F063A0" w14:paraId="5AFD3618" w14:textId="77777777" w:rsidTr="00F063A0">
        <w:trPr>
          <w:trHeight w:val="231"/>
        </w:trPr>
        <w:tc>
          <w:tcPr>
            <w:tcW w:w="339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E451AE7" w14:textId="77777777" w:rsidR="00EB24DB" w:rsidRPr="00F063A0" w:rsidRDefault="00EB24DB" w:rsidP="00F063A0">
            <w:pPr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 xml:space="preserve">Menor o igual a 7 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C25C291" w14:textId="6E449083" w:rsidR="00EB24DB" w:rsidRPr="00F063A0" w:rsidRDefault="00EB24DB" w:rsidP="00726D36">
            <w:pPr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 xml:space="preserve">Total ≥ </w:t>
            </w:r>
            <w:r w:rsidR="00682F53" w:rsidRPr="00F063A0">
              <w:rPr>
                <w:rFonts w:ascii="Verdana" w:hAnsi="Verdana" w:cs="Arial"/>
                <w:szCs w:val="20"/>
              </w:rPr>
              <w:t>8</w:t>
            </w:r>
          </w:p>
        </w:tc>
        <w:tc>
          <w:tcPr>
            <w:tcW w:w="198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FA62CCA" w14:textId="6202B21B" w:rsidR="00EB24DB" w:rsidRPr="00F063A0" w:rsidRDefault="00D33E03" w:rsidP="00726D36">
            <w:pPr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4</w:t>
            </w:r>
            <w:r w:rsidR="00EB24DB" w:rsidRPr="00F063A0">
              <w:rPr>
                <w:rFonts w:ascii="Verdana" w:hAnsi="Verdana" w:cs="Arial"/>
                <w:szCs w:val="20"/>
              </w:rPr>
              <w:t xml:space="preserve"> ≤ Total ≤ </w:t>
            </w:r>
            <w:r w:rsidR="00C66158" w:rsidRPr="00F063A0">
              <w:rPr>
                <w:rFonts w:ascii="Verdana" w:hAnsi="Verdana" w:cs="Arial"/>
                <w:szCs w:val="20"/>
              </w:rPr>
              <w:t>7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510FB61" w14:textId="32A35B68" w:rsidR="00EB24DB" w:rsidRPr="00F063A0" w:rsidRDefault="007B51D4" w:rsidP="00C94C4F">
            <w:pPr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 xml:space="preserve">1 ≤ </w:t>
            </w:r>
            <w:r w:rsidR="00EB24DB" w:rsidRPr="00F063A0">
              <w:rPr>
                <w:rFonts w:ascii="Verdana" w:hAnsi="Verdana" w:cs="Arial"/>
                <w:szCs w:val="20"/>
              </w:rPr>
              <w:t xml:space="preserve">Total ≤ </w:t>
            </w:r>
            <w:r w:rsidR="00D33E03" w:rsidRPr="00F063A0">
              <w:rPr>
                <w:rFonts w:ascii="Verdana" w:hAnsi="Verdana" w:cs="Arial"/>
                <w:szCs w:val="20"/>
              </w:rPr>
              <w:t>3</w:t>
            </w:r>
          </w:p>
        </w:tc>
        <w:tc>
          <w:tcPr>
            <w:tcW w:w="146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7888258" w14:textId="77777777" w:rsidR="00EB24DB" w:rsidRPr="00F063A0" w:rsidRDefault="00EB24DB" w:rsidP="00C94C4F">
            <w:pPr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Total = 0</w:t>
            </w:r>
          </w:p>
        </w:tc>
      </w:tr>
      <w:tr w:rsidR="00EB24DB" w:rsidRPr="00F063A0" w14:paraId="085C7B33" w14:textId="77777777" w:rsidTr="00F063A0">
        <w:tc>
          <w:tcPr>
            <w:tcW w:w="339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F11258A" w14:textId="77777777" w:rsidR="00EB24DB" w:rsidRPr="00F063A0" w:rsidRDefault="00EB24DB" w:rsidP="00F063A0">
            <w:pPr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Puntaje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FD9EB6A" w14:textId="77777777" w:rsidR="00EB24DB" w:rsidRPr="00F063A0" w:rsidRDefault="00EB24DB" w:rsidP="00726D36">
            <w:pPr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628F18A" w14:textId="77777777" w:rsidR="00EB24DB" w:rsidRPr="00F063A0" w:rsidRDefault="00EB24DB" w:rsidP="00726D36">
            <w:pPr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BC6FF2B" w14:textId="77777777" w:rsidR="00EB24DB" w:rsidRPr="00F063A0" w:rsidRDefault="00EB24DB" w:rsidP="00C94C4F">
            <w:pPr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1</w:t>
            </w:r>
          </w:p>
        </w:tc>
        <w:tc>
          <w:tcPr>
            <w:tcW w:w="146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C37EBC2" w14:textId="77777777" w:rsidR="00EB24DB" w:rsidRPr="00F063A0" w:rsidRDefault="00EB24DB" w:rsidP="00C94C4F">
            <w:pPr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0</w:t>
            </w:r>
          </w:p>
        </w:tc>
      </w:tr>
      <w:tr w:rsidR="00EB24DB" w:rsidRPr="00F063A0" w14:paraId="70B55BAA" w14:textId="77777777" w:rsidTr="00F063A0">
        <w:trPr>
          <w:trHeight w:val="371"/>
        </w:trPr>
        <w:tc>
          <w:tcPr>
            <w:tcW w:w="339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EEF019B" w14:textId="40BA8443" w:rsidR="00EB24DB" w:rsidRPr="00F063A0" w:rsidRDefault="00EB24DB" w:rsidP="00F063A0">
            <w:pPr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 xml:space="preserve">Mayor a 7 y menor a 15 </w:t>
            </w:r>
            <w:r w:rsidR="00965185" w:rsidRPr="00F063A0">
              <w:rPr>
                <w:rFonts w:ascii="Verdana" w:hAnsi="Verdana" w:cs="Arial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21D8C5A" w14:textId="0B7F58EA" w:rsidR="00EB24DB" w:rsidRPr="00F063A0" w:rsidRDefault="00EB24DB" w:rsidP="00726D36">
            <w:pPr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Total</w:t>
            </w:r>
            <w:r w:rsidR="00590C40">
              <w:rPr>
                <w:rFonts w:ascii="Verdana" w:hAnsi="Verdana" w:cs="Arial"/>
                <w:szCs w:val="20"/>
              </w:rPr>
              <w:t xml:space="preserve"> </w:t>
            </w:r>
            <w:r w:rsidRPr="00F063A0">
              <w:rPr>
                <w:rFonts w:ascii="Verdana" w:hAnsi="Verdana" w:cs="Arial"/>
                <w:szCs w:val="20"/>
              </w:rPr>
              <w:t xml:space="preserve">≥ </w:t>
            </w:r>
            <w:r w:rsidR="00965185" w:rsidRPr="00F063A0">
              <w:rPr>
                <w:rFonts w:ascii="Verdana" w:hAnsi="Verdana" w:cs="Arial"/>
                <w:szCs w:val="20"/>
              </w:rPr>
              <w:t>1</w:t>
            </w:r>
            <w:r w:rsidR="00682F53" w:rsidRPr="00F063A0">
              <w:rPr>
                <w:rFonts w:ascii="Verdana" w:hAnsi="Verdana" w:cs="Arial"/>
                <w:szCs w:val="20"/>
              </w:rPr>
              <w:t>3</w:t>
            </w:r>
          </w:p>
        </w:tc>
        <w:tc>
          <w:tcPr>
            <w:tcW w:w="198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29E0189" w14:textId="422D87A7" w:rsidR="00EB24DB" w:rsidRPr="00F063A0" w:rsidRDefault="00D33E03" w:rsidP="00726D36">
            <w:pPr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7</w:t>
            </w:r>
            <w:r w:rsidR="00EB24DB" w:rsidRPr="00F063A0">
              <w:rPr>
                <w:rFonts w:ascii="Verdana" w:hAnsi="Verdana" w:cs="Arial"/>
                <w:szCs w:val="20"/>
              </w:rPr>
              <w:t xml:space="preserve"> ≤ Total ≤ </w:t>
            </w:r>
            <w:r w:rsidR="00C66158" w:rsidRPr="00F063A0">
              <w:rPr>
                <w:rFonts w:ascii="Verdana" w:hAnsi="Verdana" w:cs="Arial"/>
                <w:szCs w:val="20"/>
              </w:rPr>
              <w:t>12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2AD9805" w14:textId="6E9DE8D8" w:rsidR="00EB24DB" w:rsidRPr="00F063A0" w:rsidRDefault="007B51D4" w:rsidP="00C94C4F">
            <w:pPr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 xml:space="preserve">1 ≤ </w:t>
            </w:r>
            <w:r w:rsidR="00EB24DB" w:rsidRPr="00F063A0">
              <w:rPr>
                <w:rFonts w:ascii="Verdana" w:hAnsi="Verdana" w:cs="Arial"/>
                <w:szCs w:val="20"/>
              </w:rPr>
              <w:t xml:space="preserve">Total ≤ </w:t>
            </w:r>
            <w:r w:rsidR="00D33E03" w:rsidRPr="00F063A0">
              <w:rPr>
                <w:rFonts w:ascii="Verdana" w:hAnsi="Verdana" w:cs="Arial"/>
                <w:szCs w:val="20"/>
              </w:rPr>
              <w:t>6</w:t>
            </w:r>
          </w:p>
        </w:tc>
        <w:tc>
          <w:tcPr>
            <w:tcW w:w="146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8ADDAF2" w14:textId="77777777" w:rsidR="00EB24DB" w:rsidRPr="00F063A0" w:rsidRDefault="00EB24DB" w:rsidP="00C94C4F">
            <w:pPr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Total = 0</w:t>
            </w:r>
          </w:p>
        </w:tc>
      </w:tr>
      <w:tr w:rsidR="00EB24DB" w:rsidRPr="00F063A0" w14:paraId="23B08C1E" w14:textId="77777777" w:rsidTr="00F063A0">
        <w:tc>
          <w:tcPr>
            <w:tcW w:w="339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88A7C38" w14:textId="77777777" w:rsidR="00EB24DB" w:rsidRPr="00F063A0" w:rsidRDefault="00EB24DB" w:rsidP="00F063A0">
            <w:pPr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Puntaje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3CC6D19" w14:textId="77777777" w:rsidR="00EB24DB" w:rsidRPr="00F063A0" w:rsidRDefault="00EB24DB" w:rsidP="00726D36">
            <w:pPr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482428F" w14:textId="77777777" w:rsidR="00EB24DB" w:rsidRPr="00F063A0" w:rsidRDefault="00EB24DB" w:rsidP="00726D36">
            <w:pPr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4401FC6" w14:textId="77777777" w:rsidR="00EB24DB" w:rsidRPr="00F063A0" w:rsidRDefault="00EB24DB" w:rsidP="00C94C4F">
            <w:pPr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1</w:t>
            </w:r>
          </w:p>
        </w:tc>
        <w:tc>
          <w:tcPr>
            <w:tcW w:w="146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B0FAEC4" w14:textId="77777777" w:rsidR="00EB24DB" w:rsidRPr="00F063A0" w:rsidRDefault="00EB24DB" w:rsidP="00C94C4F">
            <w:pPr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0</w:t>
            </w:r>
          </w:p>
        </w:tc>
      </w:tr>
      <w:tr w:rsidR="00EB24DB" w:rsidRPr="00F063A0" w14:paraId="4AD74F28" w14:textId="77777777" w:rsidTr="00F063A0">
        <w:tc>
          <w:tcPr>
            <w:tcW w:w="339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6FC1890" w14:textId="77777777" w:rsidR="00EB24DB" w:rsidRPr="00F063A0" w:rsidRDefault="00EB24DB" w:rsidP="00C94C4F">
            <w:pPr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 xml:space="preserve">Mayor o igual a 15 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04738F5" w14:textId="4DE4C408" w:rsidR="00EB24DB" w:rsidRPr="00F063A0" w:rsidRDefault="00EB24DB" w:rsidP="00726D36">
            <w:pPr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Total</w:t>
            </w:r>
            <w:r w:rsidR="007B51D4" w:rsidRPr="00F063A0">
              <w:rPr>
                <w:rFonts w:ascii="Verdana" w:hAnsi="Verdana" w:cs="Arial"/>
                <w:szCs w:val="20"/>
              </w:rPr>
              <w:t xml:space="preserve"> </w:t>
            </w:r>
            <w:r w:rsidRPr="00F063A0">
              <w:rPr>
                <w:rFonts w:ascii="Verdana" w:hAnsi="Verdana" w:cs="Arial"/>
                <w:szCs w:val="20"/>
              </w:rPr>
              <w:t>≥</w:t>
            </w:r>
            <w:r w:rsidR="007B51D4" w:rsidRPr="00F063A0">
              <w:rPr>
                <w:rFonts w:ascii="Verdana" w:hAnsi="Verdana" w:cs="Arial"/>
                <w:szCs w:val="20"/>
              </w:rPr>
              <w:t xml:space="preserve"> </w:t>
            </w:r>
            <w:r w:rsidR="00034F7F" w:rsidRPr="00F063A0">
              <w:rPr>
                <w:rFonts w:ascii="Verdana" w:hAnsi="Verdana" w:cs="Arial"/>
                <w:szCs w:val="20"/>
              </w:rPr>
              <w:t>1</w:t>
            </w:r>
            <w:r w:rsidR="00C66158" w:rsidRPr="00F063A0">
              <w:rPr>
                <w:rFonts w:ascii="Verdana" w:hAnsi="Verdana" w:cs="Arial"/>
                <w:szCs w:val="20"/>
              </w:rPr>
              <w:t>8</w:t>
            </w:r>
          </w:p>
        </w:tc>
        <w:tc>
          <w:tcPr>
            <w:tcW w:w="198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760F761" w14:textId="18101C7B" w:rsidR="00EB24DB" w:rsidRPr="00F063A0" w:rsidRDefault="00D33E03" w:rsidP="00726D36">
            <w:pPr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10</w:t>
            </w:r>
            <w:r w:rsidR="00EB24DB" w:rsidRPr="00F063A0">
              <w:rPr>
                <w:rFonts w:ascii="Verdana" w:hAnsi="Verdana" w:cs="Arial"/>
                <w:szCs w:val="20"/>
              </w:rPr>
              <w:t xml:space="preserve"> ≤ Total ≤ 1</w:t>
            </w:r>
            <w:r w:rsidR="00C66158" w:rsidRPr="00F063A0">
              <w:rPr>
                <w:rFonts w:ascii="Verdana" w:hAnsi="Verdana" w:cs="Arial"/>
                <w:szCs w:val="20"/>
              </w:rPr>
              <w:t>7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DFF1F0D" w14:textId="3BED30D6" w:rsidR="00EB24DB" w:rsidRPr="00F063A0" w:rsidRDefault="007B51D4" w:rsidP="00C94C4F">
            <w:pPr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 xml:space="preserve">1 ≤ </w:t>
            </w:r>
            <w:r w:rsidR="00EB24DB" w:rsidRPr="00F063A0">
              <w:rPr>
                <w:rFonts w:ascii="Verdana" w:hAnsi="Verdana" w:cs="Arial"/>
                <w:szCs w:val="20"/>
              </w:rPr>
              <w:t xml:space="preserve">Total ≤ </w:t>
            </w:r>
            <w:r w:rsidR="00D33E03" w:rsidRPr="00F063A0">
              <w:rPr>
                <w:rFonts w:ascii="Verdana" w:hAnsi="Verdana" w:cs="Arial"/>
                <w:szCs w:val="20"/>
              </w:rPr>
              <w:t>9</w:t>
            </w:r>
          </w:p>
        </w:tc>
        <w:tc>
          <w:tcPr>
            <w:tcW w:w="146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F571541" w14:textId="77777777" w:rsidR="00EB24DB" w:rsidRPr="00F063A0" w:rsidRDefault="00EB24DB" w:rsidP="00C94C4F">
            <w:pPr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Total = 0</w:t>
            </w:r>
          </w:p>
        </w:tc>
      </w:tr>
      <w:tr w:rsidR="00EB24DB" w:rsidRPr="00F063A0" w14:paraId="5B55C030" w14:textId="77777777" w:rsidTr="00F063A0">
        <w:tc>
          <w:tcPr>
            <w:tcW w:w="339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10484C7" w14:textId="77777777" w:rsidR="00EB24DB" w:rsidRPr="00F063A0" w:rsidRDefault="00EB24DB" w:rsidP="00C94C4F">
            <w:pPr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Puntaje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5669890" w14:textId="77777777" w:rsidR="00EB24DB" w:rsidRPr="00F063A0" w:rsidRDefault="00EB24DB" w:rsidP="00726D36">
            <w:pPr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BF7B716" w14:textId="77777777" w:rsidR="00EB24DB" w:rsidRPr="00F063A0" w:rsidRDefault="00EB24DB" w:rsidP="00726D36">
            <w:pPr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9379A9C" w14:textId="77777777" w:rsidR="00EB24DB" w:rsidRPr="00F063A0" w:rsidRDefault="00EB24DB" w:rsidP="00C94C4F">
            <w:pPr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1</w:t>
            </w:r>
          </w:p>
        </w:tc>
        <w:tc>
          <w:tcPr>
            <w:tcW w:w="146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53347C9" w14:textId="77777777" w:rsidR="00EB24DB" w:rsidRPr="00F063A0" w:rsidRDefault="00EB24DB" w:rsidP="00C94C4F">
            <w:pPr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0</w:t>
            </w:r>
          </w:p>
        </w:tc>
      </w:tr>
    </w:tbl>
    <w:p w14:paraId="510A3BB6" w14:textId="77777777" w:rsidR="00965185" w:rsidRPr="00F063A0" w:rsidRDefault="00965185" w:rsidP="00656E35">
      <w:pPr>
        <w:rPr>
          <w:rFonts w:ascii="Verdana" w:hAnsi="Verdana"/>
          <w:color w:val="000000" w:themeColor="text1"/>
          <w:spacing w:val="-2"/>
          <w:szCs w:val="20"/>
        </w:rPr>
      </w:pPr>
    </w:p>
    <w:p w14:paraId="016C275A" w14:textId="324D0D76" w:rsidR="00656E35" w:rsidRPr="00F063A0" w:rsidRDefault="00656E35" w:rsidP="00656E35">
      <w:pPr>
        <w:rPr>
          <w:rFonts w:ascii="Verdana" w:hAnsi="Verdana"/>
          <w:color w:val="000000" w:themeColor="text1"/>
          <w:spacing w:val="-2"/>
          <w:szCs w:val="20"/>
        </w:rPr>
      </w:pPr>
      <w:r w:rsidRPr="00F063A0">
        <w:rPr>
          <w:rFonts w:ascii="Verdana" w:hAnsi="Verdana"/>
          <w:color w:val="000000" w:themeColor="text1"/>
          <w:spacing w:val="-2"/>
          <w:szCs w:val="20"/>
        </w:rPr>
        <w:t>Se considerarán las publicaciones según área disciplinar de acuerdo con la siguiente Tabla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7371"/>
      </w:tblGrid>
      <w:tr w:rsidR="00656E35" w:rsidRPr="00F063A0" w14:paraId="2B8F562B" w14:textId="77777777" w:rsidTr="000745CA">
        <w:tc>
          <w:tcPr>
            <w:tcW w:w="2552" w:type="dxa"/>
          </w:tcPr>
          <w:p w14:paraId="2D2E52C8" w14:textId="77777777" w:rsidR="00656E35" w:rsidRPr="00F063A0" w:rsidRDefault="00656E35" w:rsidP="009D03FD">
            <w:pPr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Área</w:t>
            </w:r>
          </w:p>
        </w:tc>
        <w:tc>
          <w:tcPr>
            <w:tcW w:w="7371" w:type="dxa"/>
          </w:tcPr>
          <w:p w14:paraId="652A8724" w14:textId="77777777" w:rsidR="00656E35" w:rsidRPr="00F063A0" w:rsidRDefault="00656E35" w:rsidP="009D03FD">
            <w:pPr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Publicaciones consideradas</w:t>
            </w:r>
          </w:p>
        </w:tc>
      </w:tr>
      <w:tr w:rsidR="00656E35" w:rsidRPr="00F063A0" w14:paraId="24CAB34A" w14:textId="77777777" w:rsidTr="000745CA">
        <w:tc>
          <w:tcPr>
            <w:tcW w:w="2552" w:type="dxa"/>
          </w:tcPr>
          <w:p w14:paraId="34E988F0" w14:textId="77777777" w:rsidR="00656E35" w:rsidRPr="00F063A0" w:rsidRDefault="00656E35" w:rsidP="009D03FD">
            <w:pPr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Artes, Cs Sociales y Humanidades.</w:t>
            </w:r>
          </w:p>
        </w:tc>
        <w:tc>
          <w:tcPr>
            <w:tcW w:w="7371" w:type="dxa"/>
          </w:tcPr>
          <w:p w14:paraId="7E372671" w14:textId="77777777" w:rsidR="00656E35" w:rsidRPr="00F063A0" w:rsidRDefault="00656E35" w:rsidP="009D03FD">
            <w:pPr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Publicaciones en revistas Web of Science, Scopus, SciELO, Libro o capítulo de libro, en editorial que certifique referato externo.</w:t>
            </w:r>
          </w:p>
        </w:tc>
      </w:tr>
      <w:tr w:rsidR="00656E35" w:rsidRPr="00F063A0" w14:paraId="2077DEAF" w14:textId="77777777" w:rsidTr="000745CA">
        <w:tc>
          <w:tcPr>
            <w:tcW w:w="2552" w:type="dxa"/>
          </w:tcPr>
          <w:p w14:paraId="0F4CE9A3" w14:textId="77777777" w:rsidR="00656E35" w:rsidRPr="00F063A0" w:rsidRDefault="00656E35" w:rsidP="009D03FD">
            <w:pPr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Ciencias Naturales y de la Vida.</w:t>
            </w:r>
          </w:p>
        </w:tc>
        <w:tc>
          <w:tcPr>
            <w:tcW w:w="7371" w:type="dxa"/>
          </w:tcPr>
          <w:p w14:paraId="14ABDE32" w14:textId="77777777" w:rsidR="00656E35" w:rsidRPr="00F063A0" w:rsidRDefault="00656E35" w:rsidP="009D03FD">
            <w:pPr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Publicaciones en revistas Web of Science.</w:t>
            </w:r>
          </w:p>
        </w:tc>
      </w:tr>
      <w:tr w:rsidR="00656E35" w:rsidRPr="00F063A0" w14:paraId="3B2E04DD" w14:textId="77777777" w:rsidTr="000745CA">
        <w:tc>
          <w:tcPr>
            <w:tcW w:w="2552" w:type="dxa"/>
          </w:tcPr>
          <w:p w14:paraId="31A6B418" w14:textId="77777777" w:rsidR="00656E35" w:rsidRPr="00F063A0" w:rsidRDefault="00656E35" w:rsidP="009D03FD">
            <w:pPr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Ciencias Exactas y de la Ingeniería.</w:t>
            </w:r>
          </w:p>
        </w:tc>
        <w:tc>
          <w:tcPr>
            <w:tcW w:w="7371" w:type="dxa"/>
          </w:tcPr>
          <w:p w14:paraId="6357D25C" w14:textId="77777777" w:rsidR="00656E35" w:rsidRPr="00F063A0" w:rsidRDefault="00656E35" w:rsidP="009D03FD">
            <w:pPr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Publicaciones en revistas Web of Science.</w:t>
            </w:r>
          </w:p>
        </w:tc>
      </w:tr>
    </w:tbl>
    <w:p w14:paraId="0361D604" w14:textId="77777777" w:rsidR="00ED2DBD" w:rsidRPr="00F063A0" w:rsidRDefault="00ED2DBD" w:rsidP="00930058">
      <w:pPr>
        <w:rPr>
          <w:rFonts w:ascii="Verdana" w:hAnsi="Verdana"/>
          <w:color w:val="000000" w:themeColor="text1"/>
          <w:spacing w:val="-2"/>
          <w:szCs w:val="20"/>
        </w:rPr>
      </w:pPr>
    </w:p>
    <w:p w14:paraId="60E36165" w14:textId="1084394E" w:rsidR="00411F28" w:rsidRPr="00F063A0" w:rsidRDefault="00F51A3E" w:rsidP="00411F28">
      <w:pPr>
        <w:rPr>
          <w:rFonts w:ascii="Verdana" w:hAnsi="Verdana" w:cs="Arial"/>
          <w:szCs w:val="20"/>
        </w:rPr>
      </w:pPr>
      <w:r w:rsidRPr="00F063A0">
        <w:rPr>
          <w:rFonts w:ascii="Verdana" w:hAnsi="Verdana" w:cs="Calibri"/>
          <w:b/>
          <w:bCs/>
          <w:color w:val="003399"/>
          <w:szCs w:val="20"/>
          <w:lang w:val="es-ES" w:eastAsia="es-ES"/>
        </w:rPr>
        <w:t xml:space="preserve">2. </w:t>
      </w:r>
      <w:r w:rsidR="00411F28" w:rsidRPr="00F063A0">
        <w:rPr>
          <w:rFonts w:ascii="Verdana" w:hAnsi="Verdana" w:cs="Calibri"/>
          <w:b/>
          <w:bCs/>
          <w:color w:val="003399"/>
          <w:szCs w:val="20"/>
          <w:lang w:val="es-ES" w:eastAsia="es-ES"/>
        </w:rPr>
        <w:t>Número total de publicaciones</w:t>
      </w:r>
      <w:r w:rsidR="00411F28" w:rsidRPr="00F063A0">
        <w:rPr>
          <w:rFonts w:ascii="Verdana" w:hAnsi="Verdana"/>
          <w:color w:val="000000" w:themeColor="text1"/>
          <w:spacing w:val="-2"/>
          <w:szCs w:val="20"/>
        </w:rPr>
        <w:t xml:space="preserve"> </w:t>
      </w:r>
      <w:r w:rsidR="00726098" w:rsidRPr="00F063A0">
        <w:rPr>
          <w:rFonts w:ascii="Verdana" w:hAnsi="Verdana"/>
          <w:color w:val="000000" w:themeColor="text1"/>
          <w:spacing w:val="-2"/>
          <w:szCs w:val="20"/>
        </w:rPr>
        <w:t>(</w:t>
      </w:r>
      <w:r w:rsidR="000364DE">
        <w:rPr>
          <w:rFonts w:ascii="Verdana" w:hAnsi="Verdana"/>
          <w:color w:val="000000" w:themeColor="text1"/>
          <w:spacing w:val="-2"/>
          <w:szCs w:val="20"/>
        </w:rPr>
        <w:t>2</w:t>
      </w:r>
      <w:r w:rsidR="00726098" w:rsidRPr="00F063A0">
        <w:rPr>
          <w:rFonts w:ascii="Verdana" w:hAnsi="Verdana"/>
          <w:color w:val="000000" w:themeColor="text1"/>
          <w:spacing w:val="-2"/>
          <w:szCs w:val="20"/>
        </w:rPr>
        <w:t xml:space="preserve">0%). </w:t>
      </w:r>
      <w:r w:rsidR="006D4B7A" w:rsidRPr="00F063A0">
        <w:rPr>
          <w:rFonts w:ascii="Verdana" w:hAnsi="Verdana"/>
          <w:spacing w:val="-2"/>
          <w:szCs w:val="20"/>
        </w:rPr>
        <w:t>El puntaje máximo 5 y mínimo 0 s</w:t>
      </w:r>
      <w:r w:rsidR="006D4B7A" w:rsidRPr="00F063A0">
        <w:rPr>
          <w:rFonts w:ascii="Verdana" w:hAnsi="Verdana"/>
          <w:color w:val="000000" w:themeColor="text1"/>
          <w:spacing w:val="-2"/>
          <w:szCs w:val="20"/>
        </w:rPr>
        <w:t xml:space="preserve">e asignará de acuerdo con </w:t>
      </w:r>
      <w:r w:rsidR="006D4B7A" w:rsidRPr="00F063A0">
        <w:rPr>
          <w:rFonts w:ascii="Verdana" w:hAnsi="Verdana" w:cs="Arial"/>
          <w:szCs w:val="20"/>
        </w:rPr>
        <w:t>la siguiente tabla.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97"/>
        <w:gridCol w:w="1276"/>
        <w:gridCol w:w="1985"/>
        <w:gridCol w:w="1842"/>
        <w:gridCol w:w="1462"/>
      </w:tblGrid>
      <w:tr w:rsidR="00411F28" w:rsidRPr="00F063A0" w14:paraId="5A27586B" w14:textId="77777777" w:rsidTr="00F063A0">
        <w:tc>
          <w:tcPr>
            <w:tcW w:w="3397" w:type="dxa"/>
            <w:tcBorders>
              <w:left w:val="single" w:sz="4" w:space="0" w:color="auto"/>
              <w:right w:val="single" w:sz="4" w:space="0" w:color="auto"/>
            </w:tcBorders>
          </w:tcPr>
          <w:p w14:paraId="0E1C551B" w14:textId="77777777" w:rsidR="00411F28" w:rsidRPr="00F063A0" w:rsidRDefault="00411F28" w:rsidP="00DE09BB">
            <w:pPr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Antigüedad UdeC</w:t>
            </w:r>
          </w:p>
        </w:tc>
        <w:tc>
          <w:tcPr>
            <w:tcW w:w="656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FF9B87C" w14:textId="77777777" w:rsidR="00411F28" w:rsidRPr="00F063A0" w:rsidRDefault="00411F28" w:rsidP="00DE09BB">
            <w:pPr>
              <w:jc w:val="center"/>
              <w:rPr>
                <w:rFonts w:ascii="Verdana" w:hAnsi="Verdana"/>
                <w:spacing w:val="-2"/>
                <w:szCs w:val="20"/>
              </w:rPr>
            </w:pPr>
            <w:r w:rsidRPr="00F063A0">
              <w:rPr>
                <w:rFonts w:ascii="Verdana" w:hAnsi="Verdana"/>
                <w:spacing w:val="-2"/>
                <w:szCs w:val="20"/>
              </w:rPr>
              <w:t>Número total de publicaciones (Total)</w:t>
            </w:r>
          </w:p>
        </w:tc>
      </w:tr>
      <w:tr w:rsidR="00411F28" w:rsidRPr="00F063A0" w14:paraId="648E4B76" w14:textId="77777777" w:rsidTr="00F063A0">
        <w:trPr>
          <w:trHeight w:val="231"/>
        </w:trPr>
        <w:tc>
          <w:tcPr>
            <w:tcW w:w="339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277E5F3" w14:textId="77777777" w:rsidR="00411F28" w:rsidRPr="00F063A0" w:rsidRDefault="00411F28" w:rsidP="00DE09BB">
            <w:pPr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 xml:space="preserve">Menor o igual a 7 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CBD7664" w14:textId="6434D1F9" w:rsidR="00411F28" w:rsidRPr="00F063A0" w:rsidRDefault="00411F28" w:rsidP="007B51D4">
            <w:pPr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Total</w:t>
            </w:r>
            <w:r w:rsidR="007B51D4" w:rsidRPr="00F063A0">
              <w:rPr>
                <w:rFonts w:ascii="Verdana" w:hAnsi="Verdana" w:cs="Arial"/>
                <w:szCs w:val="20"/>
              </w:rPr>
              <w:t xml:space="preserve"> </w:t>
            </w:r>
            <w:r w:rsidRPr="00F063A0">
              <w:rPr>
                <w:rFonts w:ascii="Verdana" w:hAnsi="Verdana" w:cs="Arial"/>
                <w:szCs w:val="20"/>
              </w:rPr>
              <w:t>≥</w:t>
            </w:r>
            <w:r w:rsidR="007B51D4" w:rsidRPr="00F063A0">
              <w:rPr>
                <w:rFonts w:ascii="Verdana" w:hAnsi="Verdana" w:cs="Arial"/>
                <w:szCs w:val="20"/>
              </w:rPr>
              <w:t xml:space="preserve"> </w:t>
            </w:r>
            <w:r w:rsidR="006D4B7A" w:rsidRPr="00F063A0">
              <w:rPr>
                <w:rFonts w:ascii="Verdana" w:hAnsi="Verdana" w:cs="Arial"/>
                <w:szCs w:val="20"/>
              </w:rPr>
              <w:t>1</w:t>
            </w:r>
            <w:r w:rsidR="0056123D" w:rsidRPr="00F063A0">
              <w:rPr>
                <w:rFonts w:ascii="Verdana" w:hAnsi="Verdana" w:cs="Arial"/>
                <w:szCs w:val="20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B73AF5F" w14:textId="13F45D16" w:rsidR="00411F28" w:rsidRPr="00F063A0" w:rsidRDefault="002622BF" w:rsidP="00DE09BB">
            <w:pPr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7</w:t>
            </w:r>
            <w:r w:rsidR="00411F28" w:rsidRPr="00F063A0">
              <w:rPr>
                <w:rFonts w:ascii="Verdana" w:hAnsi="Verdana" w:cs="Arial"/>
                <w:szCs w:val="20"/>
              </w:rPr>
              <w:t xml:space="preserve"> ≤ Total ≤ </w:t>
            </w:r>
            <w:r w:rsidR="0056123D" w:rsidRPr="00F063A0">
              <w:rPr>
                <w:rFonts w:ascii="Verdana" w:hAnsi="Verdana" w:cs="Arial"/>
                <w:szCs w:val="20"/>
              </w:rPr>
              <w:t>12</w:t>
            </w:r>
          </w:p>
        </w:tc>
        <w:tc>
          <w:tcPr>
            <w:tcW w:w="184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01BAF92" w14:textId="45FDF8E3" w:rsidR="00411F28" w:rsidRPr="00F063A0" w:rsidRDefault="007B51D4" w:rsidP="00DE09BB">
            <w:pPr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 xml:space="preserve">1 ≤ </w:t>
            </w:r>
            <w:r w:rsidR="00411F28" w:rsidRPr="00F063A0">
              <w:rPr>
                <w:rFonts w:ascii="Verdana" w:hAnsi="Verdana" w:cs="Arial"/>
                <w:szCs w:val="20"/>
              </w:rPr>
              <w:t xml:space="preserve">Total ≤ </w:t>
            </w:r>
            <w:r w:rsidR="002622BF" w:rsidRPr="00F063A0">
              <w:rPr>
                <w:rFonts w:ascii="Verdana" w:hAnsi="Verdana" w:cs="Arial"/>
                <w:szCs w:val="20"/>
              </w:rPr>
              <w:t>6</w:t>
            </w:r>
          </w:p>
        </w:tc>
        <w:tc>
          <w:tcPr>
            <w:tcW w:w="146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12B48A2" w14:textId="77777777" w:rsidR="00411F28" w:rsidRPr="00F063A0" w:rsidRDefault="00411F28" w:rsidP="00DE09BB">
            <w:pPr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Total = 0</w:t>
            </w:r>
          </w:p>
        </w:tc>
      </w:tr>
      <w:tr w:rsidR="00411F28" w:rsidRPr="00F063A0" w14:paraId="21032123" w14:textId="77777777" w:rsidTr="00F063A0">
        <w:tc>
          <w:tcPr>
            <w:tcW w:w="339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1F1DB30" w14:textId="77777777" w:rsidR="00411F28" w:rsidRPr="00F063A0" w:rsidRDefault="00411F28" w:rsidP="00DE09BB">
            <w:pPr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Puntaje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6729ACC" w14:textId="77777777" w:rsidR="00411F28" w:rsidRPr="00F063A0" w:rsidRDefault="00411F28" w:rsidP="00DE09BB">
            <w:pPr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5A98690" w14:textId="77777777" w:rsidR="00411F28" w:rsidRPr="00F063A0" w:rsidRDefault="00411F28" w:rsidP="00DE09BB">
            <w:pPr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39BFEED" w14:textId="77777777" w:rsidR="00411F28" w:rsidRPr="00F063A0" w:rsidRDefault="00411F28" w:rsidP="00DE09BB">
            <w:pPr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1</w:t>
            </w:r>
          </w:p>
        </w:tc>
        <w:tc>
          <w:tcPr>
            <w:tcW w:w="146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28FC847" w14:textId="77777777" w:rsidR="00411F28" w:rsidRPr="00F063A0" w:rsidRDefault="00411F28" w:rsidP="00DE09BB">
            <w:pPr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0</w:t>
            </w:r>
          </w:p>
        </w:tc>
      </w:tr>
      <w:tr w:rsidR="00411F28" w:rsidRPr="00F063A0" w14:paraId="40024BF3" w14:textId="77777777" w:rsidTr="00F063A0">
        <w:trPr>
          <w:trHeight w:val="371"/>
        </w:trPr>
        <w:tc>
          <w:tcPr>
            <w:tcW w:w="339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01B1149" w14:textId="77777777" w:rsidR="00411F28" w:rsidRPr="00F063A0" w:rsidRDefault="00411F28" w:rsidP="00DE09BB">
            <w:pPr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 xml:space="preserve">Mayor a 7 y menor a 15 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972E1A0" w14:textId="2F84BFC1" w:rsidR="00411F28" w:rsidRPr="00F063A0" w:rsidRDefault="00411F28" w:rsidP="007B51D4">
            <w:pPr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Total</w:t>
            </w:r>
            <w:r w:rsidR="007B51D4" w:rsidRPr="00F063A0">
              <w:rPr>
                <w:rFonts w:ascii="Verdana" w:hAnsi="Verdana" w:cs="Arial"/>
                <w:szCs w:val="20"/>
              </w:rPr>
              <w:t xml:space="preserve"> </w:t>
            </w:r>
            <w:r w:rsidRPr="00F063A0">
              <w:rPr>
                <w:rFonts w:ascii="Verdana" w:hAnsi="Verdana" w:cs="Arial"/>
                <w:szCs w:val="20"/>
              </w:rPr>
              <w:t>≥</w:t>
            </w:r>
            <w:r w:rsidR="007B51D4" w:rsidRPr="00F063A0">
              <w:rPr>
                <w:rFonts w:ascii="Verdana" w:hAnsi="Verdana" w:cs="Arial"/>
                <w:szCs w:val="20"/>
              </w:rPr>
              <w:t xml:space="preserve"> </w:t>
            </w:r>
            <w:r w:rsidR="00AA436A" w:rsidRPr="00F063A0">
              <w:rPr>
                <w:rFonts w:ascii="Verdana" w:hAnsi="Verdana" w:cs="Arial"/>
                <w:szCs w:val="20"/>
              </w:rPr>
              <w:t>25</w:t>
            </w:r>
          </w:p>
        </w:tc>
        <w:tc>
          <w:tcPr>
            <w:tcW w:w="198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746BB99" w14:textId="21409FAD" w:rsidR="00411F28" w:rsidRPr="00F063A0" w:rsidRDefault="009133B9" w:rsidP="00DE09BB">
            <w:pPr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1</w:t>
            </w:r>
            <w:r w:rsidR="003E4F02" w:rsidRPr="00F063A0">
              <w:rPr>
                <w:rFonts w:ascii="Verdana" w:hAnsi="Verdana" w:cs="Arial"/>
                <w:szCs w:val="20"/>
              </w:rPr>
              <w:t>4</w:t>
            </w:r>
            <w:r w:rsidR="00411F28" w:rsidRPr="00F063A0">
              <w:rPr>
                <w:rFonts w:ascii="Verdana" w:hAnsi="Verdana" w:cs="Arial"/>
                <w:szCs w:val="20"/>
              </w:rPr>
              <w:t xml:space="preserve"> ≤ Total ≤ </w:t>
            </w:r>
            <w:r w:rsidR="00AA436A" w:rsidRPr="00F063A0">
              <w:rPr>
                <w:rFonts w:ascii="Verdana" w:hAnsi="Verdana" w:cs="Arial"/>
                <w:szCs w:val="20"/>
              </w:rPr>
              <w:t>24</w:t>
            </w:r>
          </w:p>
        </w:tc>
        <w:tc>
          <w:tcPr>
            <w:tcW w:w="184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F97BBD0" w14:textId="1A9BC389" w:rsidR="00411F28" w:rsidRPr="00F063A0" w:rsidRDefault="007B51D4" w:rsidP="00DE09BB">
            <w:pPr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 xml:space="preserve">1 ≤ </w:t>
            </w:r>
            <w:r w:rsidR="00411F28" w:rsidRPr="00F063A0">
              <w:rPr>
                <w:rFonts w:ascii="Verdana" w:hAnsi="Verdana" w:cs="Arial"/>
                <w:szCs w:val="20"/>
              </w:rPr>
              <w:t xml:space="preserve">Total ≤ </w:t>
            </w:r>
            <w:r w:rsidR="009133B9" w:rsidRPr="00F063A0">
              <w:rPr>
                <w:rFonts w:ascii="Verdana" w:hAnsi="Verdana" w:cs="Arial"/>
                <w:szCs w:val="20"/>
              </w:rPr>
              <w:t>1</w:t>
            </w:r>
            <w:r w:rsidR="003E1A6F" w:rsidRPr="00F063A0">
              <w:rPr>
                <w:rFonts w:ascii="Verdana" w:hAnsi="Verdana" w:cs="Arial"/>
                <w:szCs w:val="20"/>
              </w:rPr>
              <w:t>3</w:t>
            </w:r>
          </w:p>
        </w:tc>
        <w:tc>
          <w:tcPr>
            <w:tcW w:w="146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B0D1597" w14:textId="77777777" w:rsidR="00411F28" w:rsidRPr="00F063A0" w:rsidRDefault="00411F28" w:rsidP="00DE09BB">
            <w:pPr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Total = 0</w:t>
            </w:r>
          </w:p>
        </w:tc>
      </w:tr>
      <w:tr w:rsidR="00411F28" w:rsidRPr="00F063A0" w14:paraId="469C0301" w14:textId="77777777" w:rsidTr="00F063A0">
        <w:tc>
          <w:tcPr>
            <w:tcW w:w="339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3287A20" w14:textId="77777777" w:rsidR="00411F28" w:rsidRPr="00F063A0" w:rsidRDefault="00411F28" w:rsidP="00DE09BB">
            <w:pPr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Puntaje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2E1F717" w14:textId="77777777" w:rsidR="00411F28" w:rsidRPr="00F063A0" w:rsidRDefault="00411F28" w:rsidP="00DE09BB">
            <w:pPr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1D1028D" w14:textId="77777777" w:rsidR="00411F28" w:rsidRPr="00F063A0" w:rsidRDefault="00411F28" w:rsidP="00DE09BB">
            <w:pPr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A5BA2DA" w14:textId="77777777" w:rsidR="00411F28" w:rsidRPr="00F063A0" w:rsidRDefault="00411F28" w:rsidP="00DE09BB">
            <w:pPr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1</w:t>
            </w:r>
          </w:p>
        </w:tc>
        <w:tc>
          <w:tcPr>
            <w:tcW w:w="146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88377E9" w14:textId="77777777" w:rsidR="00411F28" w:rsidRPr="00F063A0" w:rsidRDefault="00411F28" w:rsidP="00DE09BB">
            <w:pPr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0</w:t>
            </w:r>
          </w:p>
        </w:tc>
      </w:tr>
      <w:tr w:rsidR="00411F28" w:rsidRPr="00F063A0" w14:paraId="74DF029D" w14:textId="77777777" w:rsidTr="00F063A0">
        <w:tc>
          <w:tcPr>
            <w:tcW w:w="339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A2C23A3" w14:textId="77777777" w:rsidR="00411F28" w:rsidRPr="00F063A0" w:rsidRDefault="00411F28" w:rsidP="00DE09BB">
            <w:pPr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 xml:space="preserve">Mayor o igual a 15 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A602218" w14:textId="10DD347A" w:rsidR="00411F28" w:rsidRPr="00F063A0" w:rsidRDefault="00411F28" w:rsidP="007B51D4">
            <w:pPr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Total</w:t>
            </w:r>
            <w:r w:rsidR="007B51D4" w:rsidRPr="00F063A0">
              <w:rPr>
                <w:rFonts w:ascii="Verdana" w:hAnsi="Verdana" w:cs="Arial"/>
                <w:szCs w:val="20"/>
              </w:rPr>
              <w:t xml:space="preserve"> </w:t>
            </w:r>
            <w:r w:rsidRPr="00F063A0">
              <w:rPr>
                <w:rFonts w:ascii="Verdana" w:hAnsi="Verdana" w:cs="Arial"/>
                <w:szCs w:val="20"/>
              </w:rPr>
              <w:t>≥</w:t>
            </w:r>
            <w:r w:rsidR="007B51D4" w:rsidRPr="00F063A0">
              <w:rPr>
                <w:rFonts w:ascii="Verdana" w:hAnsi="Verdana" w:cs="Arial"/>
                <w:szCs w:val="20"/>
              </w:rPr>
              <w:t xml:space="preserve"> </w:t>
            </w:r>
            <w:r w:rsidR="007349E4" w:rsidRPr="00F063A0">
              <w:rPr>
                <w:rFonts w:ascii="Verdana" w:hAnsi="Verdana" w:cs="Arial"/>
                <w:szCs w:val="20"/>
              </w:rPr>
              <w:t>40</w:t>
            </w:r>
          </w:p>
        </w:tc>
        <w:tc>
          <w:tcPr>
            <w:tcW w:w="198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508D28E" w14:textId="5FC4F931" w:rsidR="00411F28" w:rsidRPr="00F063A0" w:rsidRDefault="00B157CD" w:rsidP="00DE09BB">
            <w:pPr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24</w:t>
            </w:r>
            <w:r w:rsidR="00411F28" w:rsidRPr="00F063A0">
              <w:rPr>
                <w:rFonts w:ascii="Verdana" w:hAnsi="Verdana" w:cs="Arial"/>
                <w:szCs w:val="20"/>
              </w:rPr>
              <w:t xml:space="preserve"> ≤ Total ≤ </w:t>
            </w:r>
            <w:r w:rsidR="00AA436A" w:rsidRPr="00F063A0">
              <w:rPr>
                <w:rFonts w:ascii="Verdana" w:hAnsi="Verdana" w:cs="Arial"/>
                <w:szCs w:val="20"/>
              </w:rPr>
              <w:t>3</w:t>
            </w:r>
            <w:r w:rsidR="00F05F49" w:rsidRPr="00F063A0">
              <w:rPr>
                <w:rFonts w:ascii="Verdana" w:hAnsi="Verdana" w:cs="Arial"/>
                <w:szCs w:val="20"/>
              </w:rPr>
              <w:t>9</w:t>
            </w:r>
          </w:p>
        </w:tc>
        <w:tc>
          <w:tcPr>
            <w:tcW w:w="184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E825147" w14:textId="0B43B39B" w:rsidR="00411F28" w:rsidRPr="00F063A0" w:rsidRDefault="007B51D4" w:rsidP="00DE09BB">
            <w:pPr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 xml:space="preserve">1 ≤ </w:t>
            </w:r>
            <w:r w:rsidR="00411F28" w:rsidRPr="00F063A0">
              <w:rPr>
                <w:rFonts w:ascii="Verdana" w:hAnsi="Verdana" w:cs="Arial"/>
                <w:szCs w:val="20"/>
              </w:rPr>
              <w:t xml:space="preserve">Total ≤ </w:t>
            </w:r>
            <w:r w:rsidR="009133B9" w:rsidRPr="00F063A0">
              <w:rPr>
                <w:rFonts w:ascii="Verdana" w:hAnsi="Verdana" w:cs="Arial"/>
                <w:szCs w:val="20"/>
              </w:rPr>
              <w:t>23</w:t>
            </w:r>
          </w:p>
        </w:tc>
        <w:tc>
          <w:tcPr>
            <w:tcW w:w="146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874D368" w14:textId="77777777" w:rsidR="00411F28" w:rsidRPr="00F063A0" w:rsidRDefault="00411F28" w:rsidP="00DE09BB">
            <w:pPr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Total = 0</w:t>
            </w:r>
          </w:p>
        </w:tc>
      </w:tr>
      <w:tr w:rsidR="00411F28" w:rsidRPr="00F063A0" w14:paraId="7494DBE6" w14:textId="77777777" w:rsidTr="00F063A0">
        <w:tc>
          <w:tcPr>
            <w:tcW w:w="339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A7425F7" w14:textId="77777777" w:rsidR="00411F28" w:rsidRPr="00F063A0" w:rsidRDefault="00411F28" w:rsidP="00DE09BB">
            <w:pPr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Puntaje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4E141FB" w14:textId="77777777" w:rsidR="00411F28" w:rsidRPr="00F063A0" w:rsidRDefault="00411F28" w:rsidP="00DE09BB">
            <w:pPr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0AD1E71" w14:textId="77777777" w:rsidR="00411F28" w:rsidRPr="00F063A0" w:rsidRDefault="00411F28" w:rsidP="00DE09BB">
            <w:pPr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C7589E0" w14:textId="77777777" w:rsidR="00411F28" w:rsidRPr="00F063A0" w:rsidRDefault="00411F28" w:rsidP="00DE09BB">
            <w:pPr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1</w:t>
            </w:r>
          </w:p>
        </w:tc>
        <w:tc>
          <w:tcPr>
            <w:tcW w:w="146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4373264" w14:textId="77777777" w:rsidR="00411F28" w:rsidRPr="00F063A0" w:rsidRDefault="00411F28" w:rsidP="00DE09BB">
            <w:pPr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0</w:t>
            </w:r>
          </w:p>
        </w:tc>
      </w:tr>
    </w:tbl>
    <w:p w14:paraId="1FC428C2" w14:textId="77777777" w:rsidR="00ED2DBD" w:rsidRPr="00F063A0" w:rsidRDefault="00ED2DBD" w:rsidP="00930058">
      <w:pPr>
        <w:rPr>
          <w:rFonts w:ascii="Verdana" w:hAnsi="Verdana"/>
          <w:color w:val="000000" w:themeColor="text1"/>
          <w:spacing w:val="-2"/>
          <w:szCs w:val="20"/>
        </w:rPr>
      </w:pPr>
    </w:p>
    <w:p w14:paraId="48AE63CE" w14:textId="6C617986" w:rsidR="005C448A" w:rsidRPr="00F063A0" w:rsidRDefault="00F063A0" w:rsidP="00F063A0">
      <w:pPr>
        <w:rPr>
          <w:rFonts w:ascii="Verdana" w:hAnsi="Verdana" w:cs="Calibri"/>
          <w:b/>
          <w:color w:val="003399"/>
          <w:szCs w:val="20"/>
          <w:lang w:val="es-ES" w:eastAsia="es-ES"/>
        </w:rPr>
      </w:pPr>
      <w:r w:rsidRPr="00F063A0">
        <w:rPr>
          <w:rFonts w:ascii="Verdana" w:hAnsi="Verdana" w:cs="Calibri"/>
          <w:b/>
          <w:bCs/>
          <w:color w:val="003399"/>
          <w:szCs w:val="20"/>
          <w:lang w:val="es-ES" w:eastAsia="es-ES"/>
        </w:rPr>
        <w:t>3.</w:t>
      </w:r>
      <w:r w:rsidR="000364DE">
        <w:rPr>
          <w:rFonts w:ascii="Verdana" w:hAnsi="Verdana" w:cs="Calibri"/>
          <w:b/>
          <w:bCs/>
          <w:color w:val="003399"/>
          <w:szCs w:val="20"/>
          <w:lang w:val="es-ES" w:eastAsia="es-ES"/>
        </w:rPr>
        <w:t>Calidad de las</w:t>
      </w:r>
      <w:r w:rsidR="00DA60F5">
        <w:rPr>
          <w:rFonts w:ascii="Verdana" w:hAnsi="Verdana" w:cs="Calibri"/>
          <w:b/>
          <w:bCs/>
          <w:color w:val="003399"/>
          <w:szCs w:val="20"/>
          <w:lang w:val="es-ES" w:eastAsia="es-ES"/>
        </w:rPr>
        <w:t xml:space="preserve"> editoriales de las</w:t>
      </w:r>
      <w:r w:rsidR="000364DE">
        <w:rPr>
          <w:rFonts w:ascii="Verdana" w:hAnsi="Verdana" w:cs="Calibri"/>
          <w:b/>
          <w:bCs/>
          <w:color w:val="003399"/>
          <w:szCs w:val="20"/>
          <w:lang w:val="es-ES" w:eastAsia="es-ES"/>
        </w:rPr>
        <w:t xml:space="preserve"> 3 </w:t>
      </w:r>
      <w:r w:rsidR="004E73CE">
        <w:rPr>
          <w:rFonts w:ascii="Verdana" w:hAnsi="Verdana" w:cs="Calibri"/>
          <w:b/>
          <w:bCs/>
          <w:color w:val="003399"/>
          <w:szCs w:val="20"/>
          <w:lang w:val="es-ES" w:eastAsia="es-ES"/>
        </w:rPr>
        <w:t>revistas</w:t>
      </w:r>
      <w:r w:rsidR="000364DE">
        <w:rPr>
          <w:rFonts w:ascii="Verdana" w:hAnsi="Verdana" w:cs="Calibri"/>
          <w:b/>
          <w:bCs/>
          <w:color w:val="003399"/>
          <w:szCs w:val="20"/>
          <w:lang w:val="es-ES" w:eastAsia="es-ES"/>
        </w:rPr>
        <w:t xml:space="preserve"> seleccionadas</w:t>
      </w:r>
      <w:r w:rsidR="00C2132D" w:rsidRPr="00F063A0">
        <w:rPr>
          <w:rFonts w:ascii="Verdana" w:hAnsi="Verdana"/>
          <w:b/>
          <w:bCs/>
          <w:color w:val="215E99" w:themeColor="text2" w:themeTint="BF"/>
          <w:spacing w:val="-2"/>
          <w:szCs w:val="20"/>
        </w:rPr>
        <w:t xml:space="preserve"> </w:t>
      </w:r>
      <w:r w:rsidR="00C2132D" w:rsidRPr="00F063A0">
        <w:rPr>
          <w:rFonts w:ascii="Verdana" w:hAnsi="Verdana"/>
          <w:spacing w:val="-2"/>
          <w:szCs w:val="20"/>
        </w:rPr>
        <w:t>(</w:t>
      </w:r>
      <w:r w:rsidR="000364DE">
        <w:rPr>
          <w:rFonts w:ascii="Verdana" w:hAnsi="Verdana"/>
          <w:spacing w:val="-2"/>
          <w:szCs w:val="20"/>
        </w:rPr>
        <w:t>2</w:t>
      </w:r>
      <w:r w:rsidR="00C2132D" w:rsidRPr="00F063A0">
        <w:rPr>
          <w:rFonts w:ascii="Verdana" w:hAnsi="Verdana"/>
          <w:spacing w:val="-2"/>
          <w:szCs w:val="20"/>
        </w:rPr>
        <w:t>0%)</w:t>
      </w:r>
      <w:r w:rsidR="007B51D4" w:rsidRPr="00F063A0">
        <w:rPr>
          <w:rFonts w:ascii="Verdana" w:hAnsi="Verdana"/>
          <w:spacing w:val="-2"/>
          <w:szCs w:val="20"/>
        </w:rPr>
        <w:t xml:space="preserve"> Se asignará el puntaje </w:t>
      </w:r>
      <w:r w:rsidR="001E587D" w:rsidRPr="00F063A0">
        <w:rPr>
          <w:rFonts w:ascii="Verdana" w:hAnsi="Verdana"/>
          <w:spacing w:val="-2"/>
          <w:szCs w:val="20"/>
        </w:rPr>
        <w:t xml:space="preserve">de acuerdo </w:t>
      </w:r>
      <w:r w:rsidR="001E587D">
        <w:rPr>
          <w:rFonts w:ascii="Verdana" w:hAnsi="Verdana"/>
          <w:spacing w:val="-2"/>
          <w:szCs w:val="20"/>
        </w:rPr>
        <w:t>con</w:t>
      </w:r>
      <w:r w:rsidR="007D08E9">
        <w:rPr>
          <w:rFonts w:ascii="Verdana" w:hAnsi="Verdana"/>
          <w:spacing w:val="-2"/>
          <w:szCs w:val="20"/>
        </w:rPr>
        <w:t xml:space="preserve"> </w:t>
      </w:r>
      <w:r w:rsidR="00886CA8">
        <w:rPr>
          <w:rFonts w:ascii="Verdana" w:hAnsi="Verdana"/>
          <w:spacing w:val="-2"/>
          <w:szCs w:val="20"/>
        </w:rPr>
        <w:t>la calidad de la</w:t>
      </w:r>
      <w:r w:rsidR="00DA60F5">
        <w:rPr>
          <w:rFonts w:ascii="Verdana" w:hAnsi="Verdana"/>
          <w:spacing w:val="-2"/>
          <w:szCs w:val="20"/>
        </w:rPr>
        <w:t xml:space="preserve"> editorial de las</w:t>
      </w:r>
      <w:r w:rsidR="00886CA8">
        <w:rPr>
          <w:rFonts w:ascii="Verdana" w:hAnsi="Verdana"/>
          <w:spacing w:val="-2"/>
          <w:szCs w:val="20"/>
        </w:rPr>
        <w:t xml:space="preserve"> 3 revistas </w:t>
      </w:r>
      <w:r w:rsidR="004F5462" w:rsidRPr="004F5462">
        <w:rPr>
          <w:rFonts w:ascii="Verdana" w:hAnsi="Verdana"/>
          <w:spacing w:val="-2"/>
          <w:szCs w:val="20"/>
        </w:rPr>
        <w:t>científica</w:t>
      </w:r>
      <w:r w:rsidR="004F5462">
        <w:rPr>
          <w:rFonts w:ascii="Verdana" w:hAnsi="Verdana"/>
          <w:spacing w:val="-2"/>
          <w:szCs w:val="20"/>
        </w:rPr>
        <w:t>s</w:t>
      </w:r>
      <w:r w:rsidR="004F5462" w:rsidRPr="004F5462">
        <w:rPr>
          <w:rFonts w:ascii="Verdana" w:hAnsi="Verdana"/>
          <w:spacing w:val="-2"/>
          <w:szCs w:val="20"/>
        </w:rPr>
        <w:t xml:space="preserve"> Open Access indexada</w:t>
      </w:r>
      <w:r w:rsidR="004F5462">
        <w:rPr>
          <w:rFonts w:ascii="Verdana" w:hAnsi="Verdana"/>
          <w:spacing w:val="-2"/>
          <w:szCs w:val="20"/>
        </w:rPr>
        <w:t>s</w:t>
      </w:r>
      <w:r w:rsidR="004F5462" w:rsidRPr="004F5462">
        <w:rPr>
          <w:rFonts w:ascii="Verdana" w:hAnsi="Verdana"/>
          <w:spacing w:val="-2"/>
          <w:szCs w:val="20"/>
        </w:rPr>
        <w:t xml:space="preserve"> Q1</w:t>
      </w:r>
      <w:r w:rsidR="00886CA8">
        <w:rPr>
          <w:rFonts w:ascii="Verdana" w:hAnsi="Verdana"/>
          <w:spacing w:val="-2"/>
          <w:szCs w:val="20"/>
        </w:rPr>
        <w:t xml:space="preserve"> seleccionadas</w:t>
      </w:r>
      <w:r w:rsidR="008A2B7A">
        <w:rPr>
          <w:rFonts w:ascii="Verdana" w:hAnsi="Verdana"/>
          <w:spacing w:val="-2"/>
          <w:szCs w:val="20"/>
        </w:rPr>
        <w:t xml:space="preserve"> para someter el manuscrito</w:t>
      </w:r>
      <w:r w:rsidR="000F04E6" w:rsidRPr="00F063A0">
        <w:rPr>
          <w:rFonts w:ascii="Verdana" w:hAnsi="Verdana"/>
          <w:spacing w:val="-2"/>
          <w:szCs w:val="20"/>
        </w:rPr>
        <w:t xml:space="preserve">. </w:t>
      </w: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1985"/>
        <w:gridCol w:w="1228"/>
        <w:gridCol w:w="1228"/>
        <w:gridCol w:w="1229"/>
      </w:tblGrid>
      <w:tr w:rsidR="005C448A" w:rsidRPr="00F063A0" w14:paraId="1CBCFEEF" w14:textId="77777777" w:rsidTr="00590C4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8D3C" w14:textId="593F144E" w:rsidR="005C448A" w:rsidRPr="00F063A0" w:rsidRDefault="005C448A" w:rsidP="00913626">
            <w:pPr>
              <w:spacing w:line="240" w:lineRule="auto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Impacto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3D81" w14:textId="4FFD2F46" w:rsidR="005C448A" w:rsidRPr="00F063A0" w:rsidRDefault="005C448A" w:rsidP="00913626">
            <w:pPr>
              <w:spacing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Muy alto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7FDF" w14:textId="7683A729" w:rsidR="005C448A" w:rsidRPr="00F063A0" w:rsidRDefault="005C448A" w:rsidP="00913626">
            <w:pPr>
              <w:spacing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Alto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675A" w14:textId="03CD1D65" w:rsidR="005C448A" w:rsidRPr="00F063A0" w:rsidRDefault="005C448A" w:rsidP="00913626">
            <w:pPr>
              <w:spacing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Medio</w:t>
            </w:r>
          </w:p>
        </w:tc>
      </w:tr>
      <w:tr w:rsidR="005C448A" w:rsidRPr="00F063A0" w14:paraId="1D32E63D" w14:textId="77777777" w:rsidTr="00590C40"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27FBE4" w14:textId="77777777" w:rsidR="005C448A" w:rsidRPr="00F063A0" w:rsidRDefault="005C448A" w:rsidP="00913626">
            <w:pPr>
              <w:spacing w:line="240" w:lineRule="auto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Puntaje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3E1C08" w14:textId="77777777" w:rsidR="005C448A" w:rsidRPr="00F063A0" w:rsidRDefault="005C448A" w:rsidP="00913626">
            <w:pPr>
              <w:spacing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DC00DF" w14:textId="77777777" w:rsidR="005C448A" w:rsidRPr="00F063A0" w:rsidRDefault="005C448A" w:rsidP="00913626">
            <w:pPr>
              <w:spacing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65D5A6" w14:textId="77777777" w:rsidR="005C448A" w:rsidRPr="00F063A0" w:rsidRDefault="005C448A" w:rsidP="00913626">
            <w:pPr>
              <w:spacing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1</w:t>
            </w:r>
          </w:p>
        </w:tc>
      </w:tr>
    </w:tbl>
    <w:p w14:paraId="5604EA2D" w14:textId="77777777" w:rsidR="004560B3" w:rsidRPr="00F063A0" w:rsidRDefault="004560B3" w:rsidP="00930058">
      <w:pPr>
        <w:rPr>
          <w:rFonts w:ascii="Verdana" w:hAnsi="Verdana"/>
          <w:color w:val="000000" w:themeColor="text1"/>
          <w:spacing w:val="-2"/>
          <w:szCs w:val="20"/>
        </w:rPr>
      </w:pPr>
    </w:p>
    <w:p w14:paraId="011C7196" w14:textId="30F68648" w:rsidR="00F063A0" w:rsidRPr="00F063A0" w:rsidRDefault="00F063A0" w:rsidP="00F063A0">
      <w:pPr>
        <w:rPr>
          <w:rFonts w:ascii="Verdana" w:hAnsi="Verdana" w:cs="Calibri"/>
          <w:b/>
          <w:color w:val="003399"/>
          <w:szCs w:val="20"/>
          <w:lang w:val="es-ES" w:eastAsia="es-ES"/>
        </w:rPr>
      </w:pPr>
      <w:r w:rsidRPr="00F063A0">
        <w:rPr>
          <w:rFonts w:ascii="Verdana" w:hAnsi="Verdana" w:cs="Calibri"/>
          <w:b/>
          <w:bCs/>
          <w:color w:val="003399"/>
          <w:szCs w:val="20"/>
          <w:lang w:val="es-ES" w:eastAsia="es-ES"/>
        </w:rPr>
        <w:t>4.Impacto en la carrera académica</w:t>
      </w:r>
      <w:r w:rsidRPr="00F063A0">
        <w:rPr>
          <w:rFonts w:ascii="Verdana" w:hAnsi="Verdana"/>
          <w:b/>
          <w:bCs/>
          <w:color w:val="215E99" w:themeColor="text2" w:themeTint="BF"/>
          <w:spacing w:val="-2"/>
          <w:szCs w:val="20"/>
        </w:rPr>
        <w:t xml:space="preserve"> </w:t>
      </w:r>
      <w:r w:rsidRPr="00F063A0">
        <w:rPr>
          <w:rFonts w:ascii="Verdana" w:hAnsi="Verdana"/>
          <w:spacing w:val="-2"/>
          <w:szCs w:val="20"/>
        </w:rPr>
        <w:t>(</w:t>
      </w:r>
      <w:r w:rsidR="000364DE">
        <w:rPr>
          <w:rFonts w:ascii="Verdana" w:hAnsi="Verdana"/>
          <w:spacing w:val="-2"/>
          <w:szCs w:val="20"/>
        </w:rPr>
        <w:t>2</w:t>
      </w:r>
      <w:r w:rsidRPr="00F063A0">
        <w:rPr>
          <w:rFonts w:ascii="Verdana" w:hAnsi="Verdana"/>
          <w:spacing w:val="-2"/>
          <w:szCs w:val="20"/>
        </w:rPr>
        <w:t xml:space="preserve">0%) Se asignará el puntaje de acuerdo con lo indicado en el punto IV del Formulario de postulación. </w:t>
      </w: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1985"/>
        <w:gridCol w:w="1228"/>
        <w:gridCol w:w="1228"/>
        <w:gridCol w:w="1229"/>
      </w:tblGrid>
      <w:tr w:rsidR="00F063A0" w:rsidRPr="00F063A0" w14:paraId="49FB7CF4" w14:textId="77777777" w:rsidTr="00590C4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4742" w14:textId="77777777" w:rsidR="00F063A0" w:rsidRPr="00F063A0" w:rsidRDefault="00F063A0" w:rsidP="00DA0CC1">
            <w:pPr>
              <w:spacing w:line="240" w:lineRule="auto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Impacto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788E" w14:textId="77777777" w:rsidR="00F063A0" w:rsidRPr="00F063A0" w:rsidRDefault="00F063A0" w:rsidP="00DA0CC1">
            <w:pPr>
              <w:spacing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Muy alto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D320" w14:textId="77777777" w:rsidR="00F063A0" w:rsidRPr="00F063A0" w:rsidRDefault="00F063A0" w:rsidP="00DA0CC1">
            <w:pPr>
              <w:spacing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Alto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4FE8" w14:textId="77777777" w:rsidR="00F063A0" w:rsidRPr="00F063A0" w:rsidRDefault="00F063A0" w:rsidP="00DA0CC1">
            <w:pPr>
              <w:spacing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Medio</w:t>
            </w:r>
          </w:p>
        </w:tc>
      </w:tr>
      <w:tr w:rsidR="00F063A0" w:rsidRPr="00F063A0" w14:paraId="5E59B6F8" w14:textId="77777777" w:rsidTr="00590C40"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F57847" w14:textId="77777777" w:rsidR="00F063A0" w:rsidRPr="00F063A0" w:rsidRDefault="00F063A0" w:rsidP="00DA0CC1">
            <w:pPr>
              <w:spacing w:line="240" w:lineRule="auto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Puntaje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141B41" w14:textId="77777777" w:rsidR="00F063A0" w:rsidRPr="00F063A0" w:rsidRDefault="00F063A0" w:rsidP="00DA0CC1">
            <w:pPr>
              <w:spacing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664FD2" w14:textId="77777777" w:rsidR="00F063A0" w:rsidRPr="00F063A0" w:rsidRDefault="00F063A0" w:rsidP="00DA0CC1">
            <w:pPr>
              <w:spacing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1128DE" w14:textId="77777777" w:rsidR="00F063A0" w:rsidRPr="00F063A0" w:rsidRDefault="00F063A0" w:rsidP="00DA0CC1">
            <w:pPr>
              <w:spacing w:line="240" w:lineRule="auto"/>
              <w:jc w:val="center"/>
              <w:rPr>
                <w:rFonts w:ascii="Verdana" w:hAnsi="Verdana" w:cs="Arial"/>
                <w:szCs w:val="20"/>
              </w:rPr>
            </w:pPr>
            <w:r w:rsidRPr="00F063A0">
              <w:rPr>
                <w:rFonts w:ascii="Verdana" w:hAnsi="Verdana" w:cs="Arial"/>
                <w:szCs w:val="20"/>
              </w:rPr>
              <w:t>1</w:t>
            </w:r>
          </w:p>
        </w:tc>
      </w:tr>
    </w:tbl>
    <w:p w14:paraId="32CD3EA2" w14:textId="77777777" w:rsidR="00F063A0" w:rsidRPr="004560B3" w:rsidRDefault="00F063A0" w:rsidP="00F063A0">
      <w:pPr>
        <w:rPr>
          <w:rFonts w:ascii="Verdana" w:hAnsi="Verdana"/>
          <w:b/>
          <w:bCs/>
          <w:color w:val="215E99" w:themeColor="text2" w:themeTint="BF"/>
          <w:spacing w:val="-2"/>
          <w:sz w:val="22"/>
        </w:rPr>
      </w:pPr>
    </w:p>
    <w:p w14:paraId="17C5F9C4" w14:textId="77777777" w:rsidR="004560B3" w:rsidRDefault="004560B3" w:rsidP="004560B3">
      <w:pPr>
        <w:rPr>
          <w:rFonts w:ascii="Verdana" w:hAnsi="Verdana"/>
          <w:color w:val="000000" w:themeColor="text1"/>
          <w:spacing w:val="-2"/>
          <w:sz w:val="22"/>
        </w:rPr>
      </w:pPr>
    </w:p>
    <w:sectPr w:rsidR="004560B3" w:rsidSect="00CB080C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Start w:val="2"/>
      </w:footnotePr>
      <w:type w:val="continuous"/>
      <w:pgSz w:w="12240" w:h="15840" w:code="1"/>
      <w:pgMar w:top="2126" w:right="1134" w:bottom="1134" w:left="1134" w:header="340" w:footer="34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00535" w14:textId="77777777" w:rsidR="00AC15BC" w:rsidRDefault="00AC15BC">
      <w:pPr>
        <w:spacing w:line="240" w:lineRule="auto"/>
      </w:pPr>
      <w:r>
        <w:separator/>
      </w:r>
    </w:p>
  </w:endnote>
  <w:endnote w:type="continuationSeparator" w:id="0">
    <w:p w14:paraId="55A4C145" w14:textId="77777777" w:rsidR="00AC15BC" w:rsidRDefault="00AC15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 LT Std Cond">
    <w:altName w:val="Times New Roman"/>
    <w:charset w:val="00"/>
    <w:family w:val="auto"/>
    <w:pitch w:val="variable"/>
    <w:sig w:usb0="E00002FF" w:usb1="5000785B" w:usb2="00000000" w:usb3="00000000" w:csb0="0000019F" w:csb1="00000000"/>
  </w:font>
  <w:font w:name="Helvetica LT Std">
    <w:altName w:val="Arial"/>
    <w:charset w:val="00"/>
    <w:family w:val="auto"/>
    <w:pitch w:val="variable"/>
    <w:sig w:usb0="E00002FF" w:usb1="5000785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DB2F2" w14:textId="77777777" w:rsidR="00043EF8" w:rsidRDefault="00043EF8">
    <w:pPr>
      <w:jc w:val="right"/>
    </w:pPr>
  </w:p>
  <w:p w14:paraId="2CC6DD42" w14:textId="77777777" w:rsidR="00043EF8" w:rsidRDefault="00043EF8">
    <w:pPr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es-ES"/>
      </w:rPr>
      <w:t>2</w:t>
    </w:r>
    <w:r>
      <w:fldChar w:fldCharType="end"/>
    </w:r>
    <w:r>
      <w:rPr>
        <w:lang w:val="es-ES"/>
      </w:rPr>
      <w:t xml:space="preserve"> </w:t>
    </w:r>
    <w:r w:rsidRPr="00B92B8F">
      <w:rPr>
        <w:color w:val="E68422"/>
      </w:rPr>
      <w:sym w:font="Wingdings 2" w:char="F097"/>
    </w:r>
    <w:r>
      <w:rPr>
        <w:lang w:val="es-ES"/>
      </w:rPr>
      <w:t xml:space="preserve"> </w:t>
    </w:r>
  </w:p>
  <w:p w14:paraId="642303D1" w14:textId="1B8261C8" w:rsidR="00043EF8" w:rsidRDefault="00FB08D0">
    <w:pPr>
      <w:jc w:val="right"/>
    </w:pPr>
    <w:r>
      <w:rPr>
        <w:noProof/>
      </w:rPr>
      <mc:AlternateContent>
        <mc:Choice Requires="wpg">
          <w:drawing>
            <wp:inline distT="0" distB="0" distL="0" distR="0" wp14:anchorId="72802BA5" wp14:editId="18D0C0D5">
              <wp:extent cx="2327910" cy="45085"/>
              <wp:effectExtent l="0" t="0" r="0" b="0"/>
              <wp:docPr id="3" name="Grupo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2327910" cy="45085"/>
                        <a:chOff x="7606" y="15084"/>
                        <a:chExt cx="3666" cy="71"/>
                      </a:xfrm>
                    </wpg:grpSpPr>
                    <wps:wsp>
                      <wps:cNvPr id="6" name="AutoShape 5"/>
                      <wps:cNvCnPr>
                        <a:cxnSpLocks noChangeAspect="1" noChangeArrowheads="1"/>
                      </wps:cNvCnPr>
                      <wps:spPr bwMode="auto">
                        <a:xfrm rot="10800000">
                          <a:off x="8548" y="15084"/>
                          <a:ext cx="2723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43808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/>
                    </wps:wsp>
                    <wps:wsp>
                      <wps:cNvPr id="7" name="AutoShape 6"/>
                      <wps:cNvCnPr>
                        <a:cxnSpLocks noChangeAspect="1" noChangeArrowheads="1"/>
                      </wps:cNvCnPr>
                      <wps:spPr bwMode="auto">
                        <a:xfrm rot="10800000">
                          <a:off x="7606" y="15155"/>
                          <a:ext cx="3666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43808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779777FF" id="Grupo 4" o:spid="_x0000_s1026" style="width:183.3pt;height:3.55pt;mso-position-horizontal-relative:char;mso-position-vertical-relative:line" coordorigin="7606,15084" coordsize="3666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">
              <o:lock v:ext="edit" aspectratio="t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7" type="#_x0000_t32" style="position:absolute;left:8548;top:15084;width:2723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" strokecolor="#438086" strokeweight="1.5pt">
                <v:path arrowok="f"/>
                <o:lock v:ext="edit" aspectratio="t" shapetype="f"/>
              </v:shape>
              <v:shape id="AutoShape 6" o:spid="_x0000_s1028" type="#_x0000_t32" style="position:absolute;left:7606;top:15155;width:3666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" strokecolor="#438086" strokeweight=".25pt">
                <v:path arrowok="f"/>
                <o:lock v:ext="edit" aspectratio="t" shapetype="f"/>
              </v:shape>
              <w10:anchorlock/>
            </v:group>
          </w:pict>
        </mc:Fallback>
      </mc:AlternateContent>
    </w:r>
  </w:p>
  <w:p w14:paraId="2E5656C6" w14:textId="77777777" w:rsidR="00043EF8" w:rsidRDefault="00043EF8">
    <w:pPr>
      <w:pStyle w:val="Sinespaciado"/>
      <w:rPr>
        <w:sz w:val="2"/>
        <w:szCs w:val="2"/>
      </w:rPr>
    </w:pPr>
  </w:p>
  <w:p w14:paraId="414BA858" w14:textId="77777777" w:rsidR="00043EF8" w:rsidRDefault="00043EF8"/>
  <w:p w14:paraId="0E861D93" w14:textId="77777777" w:rsidR="00043EF8" w:rsidRDefault="00043EF8"/>
  <w:p w14:paraId="4A294F91" w14:textId="77777777" w:rsidR="00043EF8" w:rsidRDefault="00043EF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F7C7A" w14:textId="57C2BCD6" w:rsidR="005B18F7" w:rsidRPr="00B92B8F" w:rsidRDefault="00FB08D0" w:rsidP="002254C4">
    <w:pPr>
      <w:pStyle w:val="Piedepgina"/>
      <w:tabs>
        <w:tab w:val="clear" w:pos="4680"/>
        <w:tab w:val="clear" w:pos="9360"/>
        <w:tab w:val="center" w:pos="5883"/>
        <w:tab w:val="left" w:pos="7755"/>
        <w:tab w:val="left" w:pos="8789"/>
      </w:tabs>
      <w:jc w:val="center"/>
      <w:rPr>
        <w:rFonts w:ascii="Helvetica LT Std" w:hAnsi="Helvetica LT Std"/>
        <w:caps/>
        <w:color w:val="000000"/>
      </w:rPr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7728" behindDoc="1" locked="0" layoutInCell="1" allowOverlap="1" wp14:anchorId="3A17504E" wp14:editId="12DA3227">
              <wp:simplePos x="0" y="0"/>
              <wp:positionH relativeFrom="page">
                <wp:posOffset>904875</wp:posOffset>
              </wp:positionH>
              <wp:positionV relativeFrom="paragraph">
                <wp:posOffset>146684</wp:posOffset>
              </wp:positionV>
              <wp:extent cx="5939790" cy="0"/>
              <wp:effectExtent l="0" t="0" r="0" b="0"/>
              <wp:wrapNone/>
              <wp:docPr id="218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>
                      <a:xfrm flipV="1">
                        <a:off x="0" y="0"/>
                        <a:ext cx="593979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F43892" id="Conector recto 2" o:spid="_x0000_s1026" style="position:absolute;flip:y;z-index:-25165875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margin;mso-height-relative:page" from="71.25pt,11.55pt" to="538.9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" strokecolor="windowText" strokeweight="1pt">
              <w10:wrap anchorx="page"/>
            </v:line>
          </w:pict>
        </mc:Fallback>
      </mc:AlternateContent>
    </w:r>
    <w:r w:rsidR="002254C4" w:rsidRPr="00B92B8F">
      <w:rPr>
        <w:rFonts w:ascii="Helvetica LT Std" w:hAnsi="Helvetica LT Std"/>
        <w:caps/>
        <w:color w:val="000000"/>
      </w:rPr>
      <w:t>VICERRECTORIA DE INVESTIGACION Y DESARROLLO</w:t>
    </w:r>
  </w:p>
  <w:p w14:paraId="06F736A1" w14:textId="77777777" w:rsidR="00AA150C" w:rsidRPr="0035379A" w:rsidRDefault="00AA150C" w:rsidP="00AA150C">
    <w:pPr>
      <w:pStyle w:val="Piedepgina"/>
      <w:tabs>
        <w:tab w:val="clear" w:pos="4680"/>
        <w:tab w:val="clear" w:pos="9360"/>
        <w:tab w:val="center" w:pos="5883"/>
        <w:tab w:val="left" w:pos="7755"/>
        <w:tab w:val="left" w:pos="8789"/>
      </w:tabs>
      <w:rPr>
        <w:rFonts w:ascii="Helvetica LT Std" w:hAnsi="Helvetica LT Std"/>
        <w:caps/>
        <w:color w:val="000000"/>
      </w:rPr>
    </w:pPr>
    <w:r>
      <w:rPr>
        <w:rFonts w:ascii="Helvetica LT Std" w:hAnsi="Helvetica LT Std"/>
        <w:caps/>
        <w:color w:val="000000"/>
      </w:rPr>
      <w:t xml:space="preserve">       </w:t>
    </w:r>
    <w:r w:rsidRPr="000F7F18">
      <w:rPr>
        <w:rFonts w:ascii="Helvetica LT Std" w:hAnsi="Helvetica LT Std"/>
        <w:caps/>
        <w:color w:val="000000"/>
        <w:sz w:val="16"/>
        <w:vertAlign w:val="superscript"/>
      </w:rPr>
      <w:t>1</w:t>
    </w:r>
    <w:r>
      <w:rPr>
        <w:rFonts w:ascii="Helvetica LT Std" w:hAnsi="Helvetica LT Std"/>
        <w:caps/>
        <w:color w:val="000000"/>
        <w:sz w:val="18"/>
      </w:rPr>
      <w:t xml:space="preserve"> </w:t>
    </w:r>
    <w:r w:rsidRPr="00F83D93">
      <w:rPr>
        <w:sz w:val="18"/>
        <w:szCs w:val="18"/>
      </w:rPr>
      <w:t xml:space="preserve">Párrafo Primero del </w:t>
    </w:r>
    <w:hyperlink r:id="rId1" w:history="1">
      <w:r w:rsidRPr="00F83D93">
        <w:rPr>
          <w:rStyle w:val="Hipervnculo"/>
          <w:sz w:val="18"/>
          <w:szCs w:val="18"/>
        </w:rPr>
        <w:t>Reglamento del Personal de la Universidad de Concepción</w:t>
      </w:r>
    </w:hyperlink>
    <w:r>
      <w:rPr>
        <w:sz w:val="18"/>
        <w:szCs w:val="18"/>
      </w:rPr>
      <w:t xml:space="preserve"> </w:t>
    </w:r>
    <w:r w:rsidRPr="00F83D93">
      <w:rPr>
        <w:sz w:val="18"/>
        <w:szCs w:val="18"/>
      </w:rPr>
      <w:t>(artículos 168, 169, 170)</w:t>
    </w:r>
  </w:p>
  <w:p w14:paraId="54F77DF4" w14:textId="77777777" w:rsidR="002254C4" w:rsidRPr="00B92B8F" w:rsidRDefault="002254C4" w:rsidP="00AA150C">
    <w:pPr>
      <w:pStyle w:val="Piedepgina"/>
      <w:tabs>
        <w:tab w:val="clear" w:pos="4680"/>
        <w:tab w:val="clear" w:pos="9360"/>
        <w:tab w:val="left" w:pos="345"/>
        <w:tab w:val="center" w:pos="5883"/>
        <w:tab w:val="left" w:pos="7755"/>
        <w:tab w:val="left" w:pos="8789"/>
      </w:tabs>
      <w:rPr>
        <w:rFonts w:ascii="Helvetica LT Std" w:hAnsi="Helvetica LT Std"/>
        <w:caps/>
        <w:color w:val="000000"/>
      </w:rPr>
    </w:pPr>
  </w:p>
  <w:p w14:paraId="35A7CDB6" w14:textId="77777777" w:rsidR="005F7D3E" w:rsidRPr="00B92B8F" w:rsidRDefault="005F7D3E" w:rsidP="00D41633">
    <w:pPr>
      <w:pStyle w:val="Piedepgina"/>
      <w:tabs>
        <w:tab w:val="clear" w:pos="4680"/>
        <w:tab w:val="clear" w:pos="9360"/>
        <w:tab w:val="left" w:pos="8789"/>
      </w:tabs>
      <w:jc w:val="center"/>
      <w:rPr>
        <w:rFonts w:ascii="Helvetica LT Std" w:hAnsi="Helvetica LT Std"/>
        <w:caps/>
        <w:color w:val="6076B4"/>
      </w:rPr>
    </w:pPr>
    <w:r w:rsidRPr="00B92B8F">
      <w:rPr>
        <w:rFonts w:ascii="Helvetica LT Std" w:hAnsi="Helvetica LT Std"/>
        <w:caps/>
        <w:color w:val="000000"/>
      </w:rPr>
      <w:fldChar w:fldCharType="begin"/>
    </w:r>
    <w:r w:rsidRPr="00B92B8F">
      <w:rPr>
        <w:rFonts w:ascii="Helvetica LT Std" w:hAnsi="Helvetica LT Std"/>
        <w:caps/>
        <w:color w:val="000000"/>
      </w:rPr>
      <w:instrText>PAGE   \* MERGEFORMAT</w:instrText>
    </w:r>
    <w:r w:rsidRPr="00B92B8F">
      <w:rPr>
        <w:rFonts w:ascii="Helvetica LT Std" w:hAnsi="Helvetica LT Std"/>
        <w:caps/>
        <w:color w:val="000000"/>
      </w:rPr>
      <w:fldChar w:fldCharType="separate"/>
    </w:r>
    <w:r w:rsidR="004023AB" w:rsidRPr="004023AB">
      <w:rPr>
        <w:rFonts w:ascii="Helvetica LT Std" w:hAnsi="Helvetica LT Std"/>
        <w:caps/>
        <w:noProof/>
        <w:color w:val="000000"/>
        <w:lang w:val="es-ES"/>
      </w:rPr>
      <w:t>1</w:t>
    </w:r>
    <w:r w:rsidRPr="00B92B8F">
      <w:rPr>
        <w:rFonts w:ascii="Helvetica LT Std" w:hAnsi="Helvetica LT Std"/>
        <w:caps/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8BE4A" w14:textId="77777777" w:rsidR="005F7D3E" w:rsidRDefault="005F7D3E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 w:rsidR="00690195" w:rsidRPr="00690195">
      <w:rPr>
        <w:noProof/>
        <w:lang w:val="es-ES"/>
      </w:rPr>
      <w:t>1</w:t>
    </w:r>
    <w:r>
      <w:fldChar w:fldCharType="end"/>
    </w:r>
  </w:p>
  <w:p w14:paraId="0AC91CA4" w14:textId="77777777" w:rsidR="00517267" w:rsidRDefault="0051726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B8368" w14:textId="77777777" w:rsidR="00AC15BC" w:rsidRDefault="00AC15BC">
      <w:pPr>
        <w:spacing w:line="240" w:lineRule="auto"/>
      </w:pPr>
      <w:r>
        <w:separator/>
      </w:r>
    </w:p>
  </w:footnote>
  <w:footnote w:type="continuationSeparator" w:id="0">
    <w:p w14:paraId="3EE9F059" w14:textId="77777777" w:rsidR="00AC15BC" w:rsidRDefault="00AC15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DF2C8" w14:textId="56A9FC3F" w:rsidR="00043EF8" w:rsidRPr="00B92B8F" w:rsidRDefault="00FB08D0" w:rsidP="00B92B8F">
    <w:pPr>
      <w:tabs>
        <w:tab w:val="center" w:pos="4986"/>
      </w:tabs>
      <w:ind w:left="-794"/>
      <w:jc w:val="right"/>
      <w:rPr>
        <w:color w:val="6076B4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067285B5" wp14:editId="5D4EABE1">
          <wp:simplePos x="0" y="0"/>
          <wp:positionH relativeFrom="page">
            <wp:posOffset>2986405</wp:posOffset>
          </wp:positionH>
          <wp:positionV relativeFrom="paragraph">
            <wp:posOffset>70485</wp:posOffset>
          </wp:positionV>
          <wp:extent cx="1799590" cy="788035"/>
          <wp:effectExtent l="0" t="0" r="0" b="0"/>
          <wp:wrapTopAndBottom/>
          <wp:docPr id="5" name="Imagen 235" descr="http://www.udec.cl/normasgraficas/sites/default/files/marcacentral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35" descr="http://www.udec.cl/normasgraficas/sites/default/files/marcacentral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28DDD" w14:textId="669BB09B" w:rsidR="005F7D3E" w:rsidRDefault="00FB08D0">
    <w:pPr>
      <w:pStyle w:val="Encabezado"/>
      <w:jc w:val="center"/>
    </w:pPr>
    <w:r w:rsidRPr="008B25CE">
      <w:rPr>
        <w:noProof/>
      </w:rPr>
      <w:drawing>
        <wp:inline distT="0" distB="0" distL="0" distR="0" wp14:anchorId="168B0392" wp14:editId="3E5BE637">
          <wp:extent cx="2305050" cy="1022350"/>
          <wp:effectExtent l="0" t="0" r="0" b="0"/>
          <wp:docPr id="2" name="Imagen 2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1022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195565" w14:textId="77777777" w:rsidR="005F7D3E" w:rsidRDefault="005F7D3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229F2"/>
    <w:multiLevelType w:val="hybridMultilevel"/>
    <w:tmpl w:val="1A8E3FD0"/>
    <w:lvl w:ilvl="0" w:tplc="08586320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  <w:color w:val="003399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F51F9"/>
    <w:multiLevelType w:val="hybridMultilevel"/>
    <w:tmpl w:val="79F6449A"/>
    <w:lvl w:ilvl="0" w:tplc="9D9AB788">
      <w:start w:val="1"/>
      <w:numFmt w:val="lowerLetter"/>
      <w:lvlText w:val="%1)"/>
      <w:lvlJc w:val="left"/>
      <w:pPr>
        <w:ind w:left="720" w:hanging="360"/>
      </w:pPr>
      <w:rPr>
        <w:rFonts w:cs="Calibri" w:hint="default"/>
        <w:b/>
        <w:color w:val="003399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408BC"/>
    <w:multiLevelType w:val="multilevel"/>
    <w:tmpl w:val="B9DCAA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3B3DD2"/>
    <w:multiLevelType w:val="hybridMultilevel"/>
    <w:tmpl w:val="D7FA2178"/>
    <w:lvl w:ilvl="0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D026DA"/>
    <w:multiLevelType w:val="hybridMultilevel"/>
    <w:tmpl w:val="03949EEC"/>
    <w:lvl w:ilvl="0" w:tplc="340A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97E54"/>
    <w:multiLevelType w:val="multilevel"/>
    <w:tmpl w:val="E90C09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0121D7D"/>
    <w:multiLevelType w:val="multilevel"/>
    <w:tmpl w:val="187A88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43660CE"/>
    <w:multiLevelType w:val="hybridMultilevel"/>
    <w:tmpl w:val="391C3152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634DA3"/>
    <w:multiLevelType w:val="hybridMultilevel"/>
    <w:tmpl w:val="74A8F3F4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B02E04"/>
    <w:multiLevelType w:val="multilevel"/>
    <w:tmpl w:val="E90C09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FF75B72"/>
    <w:multiLevelType w:val="multilevel"/>
    <w:tmpl w:val="C5EA3B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F3936DA"/>
    <w:multiLevelType w:val="hybridMultilevel"/>
    <w:tmpl w:val="E9F29984"/>
    <w:lvl w:ilvl="0" w:tplc="34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A69AE"/>
    <w:multiLevelType w:val="multilevel"/>
    <w:tmpl w:val="325E93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81F0C07"/>
    <w:multiLevelType w:val="multilevel"/>
    <w:tmpl w:val="4C083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8940F97"/>
    <w:multiLevelType w:val="multilevel"/>
    <w:tmpl w:val="771E35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B455D3C"/>
    <w:multiLevelType w:val="multilevel"/>
    <w:tmpl w:val="359AAA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1834841"/>
    <w:multiLevelType w:val="multilevel"/>
    <w:tmpl w:val="4C083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33B567E"/>
    <w:multiLevelType w:val="hybridMultilevel"/>
    <w:tmpl w:val="E9F29984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8F0FA4"/>
    <w:multiLevelType w:val="hybridMultilevel"/>
    <w:tmpl w:val="D4AA3A96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B81818"/>
    <w:multiLevelType w:val="multilevel"/>
    <w:tmpl w:val="4C083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72D0842"/>
    <w:multiLevelType w:val="hybridMultilevel"/>
    <w:tmpl w:val="A1C8E214"/>
    <w:lvl w:ilvl="0" w:tplc="34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BA3E16"/>
    <w:multiLevelType w:val="hybridMultilevel"/>
    <w:tmpl w:val="16F072A2"/>
    <w:lvl w:ilvl="0" w:tplc="340A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DE15B0"/>
    <w:multiLevelType w:val="hybridMultilevel"/>
    <w:tmpl w:val="64BAAC6A"/>
    <w:lvl w:ilvl="0" w:tplc="340A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505" w:hanging="360"/>
      </w:pPr>
    </w:lvl>
    <w:lvl w:ilvl="2" w:tplc="340A001B" w:tentative="1">
      <w:start w:val="1"/>
      <w:numFmt w:val="lowerRoman"/>
      <w:lvlText w:val="%3."/>
      <w:lvlJc w:val="right"/>
      <w:pPr>
        <w:ind w:left="2225" w:hanging="180"/>
      </w:pPr>
    </w:lvl>
    <w:lvl w:ilvl="3" w:tplc="340A000F" w:tentative="1">
      <w:start w:val="1"/>
      <w:numFmt w:val="decimal"/>
      <w:lvlText w:val="%4."/>
      <w:lvlJc w:val="left"/>
      <w:pPr>
        <w:ind w:left="2945" w:hanging="360"/>
      </w:pPr>
    </w:lvl>
    <w:lvl w:ilvl="4" w:tplc="340A0019" w:tentative="1">
      <w:start w:val="1"/>
      <w:numFmt w:val="lowerLetter"/>
      <w:lvlText w:val="%5."/>
      <w:lvlJc w:val="left"/>
      <w:pPr>
        <w:ind w:left="3665" w:hanging="360"/>
      </w:pPr>
    </w:lvl>
    <w:lvl w:ilvl="5" w:tplc="340A001B" w:tentative="1">
      <w:start w:val="1"/>
      <w:numFmt w:val="lowerRoman"/>
      <w:lvlText w:val="%6."/>
      <w:lvlJc w:val="right"/>
      <w:pPr>
        <w:ind w:left="4385" w:hanging="180"/>
      </w:pPr>
    </w:lvl>
    <w:lvl w:ilvl="6" w:tplc="340A000F" w:tentative="1">
      <w:start w:val="1"/>
      <w:numFmt w:val="decimal"/>
      <w:lvlText w:val="%7."/>
      <w:lvlJc w:val="left"/>
      <w:pPr>
        <w:ind w:left="5105" w:hanging="360"/>
      </w:pPr>
    </w:lvl>
    <w:lvl w:ilvl="7" w:tplc="340A0019" w:tentative="1">
      <w:start w:val="1"/>
      <w:numFmt w:val="lowerLetter"/>
      <w:lvlText w:val="%8."/>
      <w:lvlJc w:val="left"/>
      <w:pPr>
        <w:ind w:left="5825" w:hanging="360"/>
      </w:pPr>
    </w:lvl>
    <w:lvl w:ilvl="8" w:tplc="340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78EB1843"/>
    <w:multiLevelType w:val="multilevel"/>
    <w:tmpl w:val="4C083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E8D4341"/>
    <w:multiLevelType w:val="multilevel"/>
    <w:tmpl w:val="6E16B0E8"/>
    <w:lvl w:ilvl="0">
      <w:start w:val="1"/>
      <w:numFmt w:val="decimal"/>
      <w:pStyle w:val="Ttulo2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F553EC7"/>
    <w:multiLevelType w:val="multilevel"/>
    <w:tmpl w:val="24C874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792018083">
    <w:abstractNumId w:val="24"/>
  </w:num>
  <w:num w:numId="2" w16cid:durableId="788865406">
    <w:abstractNumId w:val="16"/>
  </w:num>
  <w:num w:numId="3" w16cid:durableId="2147234883">
    <w:abstractNumId w:val="19"/>
  </w:num>
  <w:num w:numId="4" w16cid:durableId="1689596921">
    <w:abstractNumId w:val="23"/>
  </w:num>
  <w:num w:numId="5" w16cid:durableId="553082002">
    <w:abstractNumId w:val="13"/>
  </w:num>
  <w:num w:numId="6" w16cid:durableId="166986259">
    <w:abstractNumId w:val="14"/>
  </w:num>
  <w:num w:numId="7" w16cid:durableId="496111866">
    <w:abstractNumId w:val="25"/>
  </w:num>
  <w:num w:numId="8" w16cid:durableId="481966542">
    <w:abstractNumId w:val="10"/>
  </w:num>
  <w:num w:numId="9" w16cid:durableId="421488776">
    <w:abstractNumId w:val="12"/>
  </w:num>
  <w:num w:numId="10" w16cid:durableId="1764833355">
    <w:abstractNumId w:val="15"/>
  </w:num>
  <w:num w:numId="11" w16cid:durableId="494802299">
    <w:abstractNumId w:val="6"/>
  </w:num>
  <w:num w:numId="12" w16cid:durableId="388385399">
    <w:abstractNumId w:val="9"/>
  </w:num>
  <w:num w:numId="13" w16cid:durableId="1785495436">
    <w:abstractNumId w:val="3"/>
  </w:num>
  <w:num w:numId="14" w16cid:durableId="1581136189">
    <w:abstractNumId w:val="2"/>
  </w:num>
  <w:num w:numId="15" w16cid:durableId="1152133776">
    <w:abstractNumId w:val="5"/>
  </w:num>
  <w:num w:numId="16" w16cid:durableId="263534053">
    <w:abstractNumId w:val="18"/>
  </w:num>
  <w:num w:numId="17" w16cid:durableId="898517634">
    <w:abstractNumId w:val="21"/>
  </w:num>
  <w:num w:numId="18" w16cid:durableId="1061752680">
    <w:abstractNumId w:val="8"/>
  </w:num>
  <w:num w:numId="19" w16cid:durableId="1139105499">
    <w:abstractNumId w:val="7"/>
  </w:num>
  <w:num w:numId="20" w16cid:durableId="934243919">
    <w:abstractNumId w:val="22"/>
  </w:num>
  <w:num w:numId="21" w16cid:durableId="1878926617">
    <w:abstractNumId w:val="4"/>
  </w:num>
  <w:num w:numId="22" w16cid:durableId="1919633875">
    <w:abstractNumId w:val="1"/>
  </w:num>
  <w:num w:numId="23" w16cid:durableId="1663194270">
    <w:abstractNumId w:val="0"/>
  </w:num>
  <w:num w:numId="24" w16cid:durableId="2059622657">
    <w:abstractNumId w:val="20"/>
  </w:num>
  <w:num w:numId="25" w16cid:durableId="670452780">
    <w:abstractNumId w:val="11"/>
  </w:num>
  <w:num w:numId="26" w16cid:durableId="1478641210">
    <w:abstractNumId w:val="1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FF1"/>
    <w:rsid w:val="00000B04"/>
    <w:rsid w:val="0000146B"/>
    <w:rsid w:val="0000493C"/>
    <w:rsid w:val="00004E9C"/>
    <w:rsid w:val="00005F02"/>
    <w:rsid w:val="00011200"/>
    <w:rsid w:val="000120D4"/>
    <w:rsid w:val="000123AA"/>
    <w:rsid w:val="000141CF"/>
    <w:rsid w:val="0001632C"/>
    <w:rsid w:val="000170EC"/>
    <w:rsid w:val="00020884"/>
    <w:rsid w:val="000240F2"/>
    <w:rsid w:val="000331C7"/>
    <w:rsid w:val="0003363B"/>
    <w:rsid w:val="00033781"/>
    <w:rsid w:val="00034F7F"/>
    <w:rsid w:val="000364DE"/>
    <w:rsid w:val="00041337"/>
    <w:rsid w:val="00043EF8"/>
    <w:rsid w:val="000474A0"/>
    <w:rsid w:val="00051CBA"/>
    <w:rsid w:val="00055739"/>
    <w:rsid w:val="0005683A"/>
    <w:rsid w:val="00060CD6"/>
    <w:rsid w:val="00061D03"/>
    <w:rsid w:val="00063C49"/>
    <w:rsid w:val="00064741"/>
    <w:rsid w:val="00065BA9"/>
    <w:rsid w:val="00067387"/>
    <w:rsid w:val="000708FC"/>
    <w:rsid w:val="00070948"/>
    <w:rsid w:val="00070E1A"/>
    <w:rsid w:val="00072081"/>
    <w:rsid w:val="0007268B"/>
    <w:rsid w:val="00073CC3"/>
    <w:rsid w:val="000745CA"/>
    <w:rsid w:val="00075765"/>
    <w:rsid w:val="00076721"/>
    <w:rsid w:val="00076BD1"/>
    <w:rsid w:val="00076CD4"/>
    <w:rsid w:val="000779C6"/>
    <w:rsid w:val="00082AA7"/>
    <w:rsid w:val="000832BD"/>
    <w:rsid w:val="0008372E"/>
    <w:rsid w:val="00084048"/>
    <w:rsid w:val="0008411C"/>
    <w:rsid w:val="0008460A"/>
    <w:rsid w:val="00091B37"/>
    <w:rsid w:val="00093949"/>
    <w:rsid w:val="00094F41"/>
    <w:rsid w:val="00096CC9"/>
    <w:rsid w:val="00096D8F"/>
    <w:rsid w:val="000A23FB"/>
    <w:rsid w:val="000A34F6"/>
    <w:rsid w:val="000A3A8E"/>
    <w:rsid w:val="000A49D4"/>
    <w:rsid w:val="000B2CA1"/>
    <w:rsid w:val="000B3F7C"/>
    <w:rsid w:val="000B76C1"/>
    <w:rsid w:val="000C277C"/>
    <w:rsid w:val="000C581F"/>
    <w:rsid w:val="000C6B91"/>
    <w:rsid w:val="000D0B51"/>
    <w:rsid w:val="000D2043"/>
    <w:rsid w:val="000D24C3"/>
    <w:rsid w:val="000D44F8"/>
    <w:rsid w:val="000D6090"/>
    <w:rsid w:val="000E08F5"/>
    <w:rsid w:val="000E0C4D"/>
    <w:rsid w:val="000E62C7"/>
    <w:rsid w:val="000E7783"/>
    <w:rsid w:val="000F04E6"/>
    <w:rsid w:val="000F4356"/>
    <w:rsid w:val="000F4403"/>
    <w:rsid w:val="000F6C71"/>
    <w:rsid w:val="000F72CB"/>
    <w:rsid w:val="00100FFE"/>
    <w:rsid w:val="001034D0"/>
    <w:rsid w:val="00103FFB"/>
    <w:rsid w:val="001049E7"/>
    <w:rsid w:val="0011254D"/>
    <w:rsid w:val="00116750"/>
    <w:rsid w:val="00120F65"/>
    <w:rsid w:val="00127E54"/>
    <w:rsid w:val="00130FCB"/>
    <w:rsid w:val="00131CA4"/>
    <w:rsid w:val="00132112"/>
    <w:rsid w:val="00132263"/>
    <w:rsid w:val="0013304A"/>
    <w:rsid w:val="00133557"/>
    <w:rsid w:val="00134D6D"/>
    <w:rsid w:val="0014025A"/>
    <w:rsid w:val="0014027C"/>
    <w:rsid w:val="00145F0A"/>
    <w:rsid w:val="00150381"/>
    <w:rsid w:val="001504DB"/>
    <w:rsid w:val="0015318B"/>
    <w:rsid w:val="001543BB"/>
    <w:rsid w:val="001548A1"/>
    <w:rsid w:val="00156EC7"/>
    <w:rsid w:val="00157AB7"/>
    <w:rsid w:val="00162479"/>
    <w:rsid w:val="00166794"/>
    <w:rsid w:val="00170813"/>
    <w:rsid w:val="00174515"/>
    <w:rsid w:val="0017458F"/>
    <w:rsid w:val="00174946"/>
    <w:rsid w:val="00175280"/>
    <w:rsid w:val="0017534D"/>
    <w:rsid w:val="00175F8C"/>
    <w:rsid w:val="001760FB"/>
    <w:rsid w:val="00180496"/>
    <w:rsid w:val="00182617"/>
    <w:rsid w:val="00186093"/>
    <w:rsid w:val="001862A1"/>
    <w:rsid w:val="0019055D"/>
    <w:rsid w:val="001A2FE7"/>
    <w:rsid w:val="001A3B2E"/>
    <w:rsid w:val="001A3F47"/>
    <w:rsid w:val="001A58AF"/>
    <w:rsid w:val="001A5938"/>
    <w:rsid w:val="001A6C23"/>
    <w:rsid w:val="001A748C"/>
    <w:rsid w:val="001B1567"/>
    <w:rsid w:val="001B1F53"/>
    <w:rsid w:val="001B55ED"/>
    <w:rsid w:val="001B6C8A"/>
    <w:rsid w:val="001C0D64"/>
    <w:rsid w:val="001C0EC9"/>
    <w:rsid w:val="001C1ACB"/>
    <w:rsid w:val="001C400B"/>
    <w:rsid w:val="001C79F7"/>
    <w:rsid w:val="001D11BE"/>
    <w:rsid w:val="001D2806"/>
    <w:rsid w:val="001D6EC0"/>
    <w:rsid w:val="001D7F53"/>
    <w:rsid w:val="001E0C14"/>
    <w:rsid w:val="001E2178"/>
    <w:rsid w:val="001E2451"/>
    <w:rsid w:val="001E29D0"/>
    <w:rsid w:val="001E2FB4"/>
    <w:rsid w:val="001E3B6E"/>
    <w:rsid w:val="001E587D"/>
    <w:rsid w:val="001E6061"/>
    <w:rsid w:val="001F5232"/>
    <w:rsid w:val="001F5500"/>
    <w:rsid w:val="001F720F"/>
    <w:rsid w:val="001F7276"/>
    <w:rsid w:val="001F79E9"/>
    <w:rsid w:val="00201044"/>
    <w:rsid w:val="0020283B"/>
    <w:rsid w:val="00204000"/>
    <w:rsid w:val="00204BD9"/>
    <w:rsid w:val="0020540C"/>
    <w:rsid w:val="0020612B"/>
    <w:rsid w:val="00206F07"/>
    <w:rsid w:val="00211555"/>
    <w:rsid w:val="00221CEE"/>
    <w:rsid w:val="00221F90"/>
    <w:rsid w:val="00223C8B"/>
    <w:rsid w:val="002254C4"/>
    <w:rsid w:val="00230E65"/>
    <w:rsid w:val="00232905"/>
    <w:rsid w:val="00234F17"/>
    <w:rsid w:val="002373EA"/>
    <w:rsid w:val="002422D1"/>
    <w:rsid w:val="00253208"/>
    <w:rsid w:val="002541F2"/>
    <w:rsid w:val="002575F2"/>
    <w:rsid w:val="002622BF"/>
    <w:rsid w:val="00272E55"/>
    <w:rsid w:val="00273670"/>
    <w:rsid w:val="00273F0C"/>
    <w:rsid w:val="002740F6"/>
    <w:rsid w:val="002742F0"/>
    <w:rsid w:val="00275976"/>
    <w:rsid w:val="0027694C"/>
    <w:rsid w:val="00280B9B"/>
    <w:rsid w:val="0028336D"/>
    <w:rsid w:val="002857D4"/>
    <w:rsid w:val="00285CCE"/>
    <w:rsid w:val="0029529A"/>
    <w:rsid w:val="002A3CBD"/>
    <w:rsid w:val="002A723A"/>
    <w:rsid w:val="002B2889"/>
    <w:rsid w:val="002C1888"/>
    <w:rsid w:val="002C29CA"/>
    <w:rsid w:val="002C4083"/>
    <w:rsid w:val="002C5DF6"/>
    <w:rsid w:val="002C6403"/>
    <w:rsid w:val="002C7FA5"/>
    <w:rsid w:val="002D1627"/>
    <w:rsid w:val="002D1A83"/>
    <w:rsid w:val="002D27BE"/>
    <w:rsid w:val="002D5D34"/>
    <w:rsid w:val="002D6468"/>
    <w:rsid w:val="002E2A20"/>
    <w:rsid w:val="002E3862"/>
    <w:rsid w:val="002E476C"/>
    <w:rsid w:val="002E53F1"/>
    <w:rsid w:val="002E71F2"/>
    <w:rsid w:val="002F089F"/>
    <w:rsid w:val="002F26B6"/>
    <w:rsid w:val="002F3488"/>
    <w:rsid w:val="002F3F99"/>
    <w:rsid w:val="002F4F12"/>
    <w:rsid w:val="002F76AF"/>
    <w:rsid w:val="00300911"/>
    <w:rsid w:val="00300BAE"/>
    <w:rsid w:val="0030119E"/>
    <w:rsid w:val="0030135F"/>
    <w:rsid w:val="00305066"/>
    <w:rsid w:val="00306785"/>
    <w:rsid w:val="0030734A"/>
    <w:rsid w:val="003073DC"/>
    <w:rsid w:val="00314109"/>
    <w:rsid w:val="0031490E"/>
    <w:rsid w:val="0031548B"/>
    <w:rsid w:val="00324363"/>
    <w:rsid w:val="0032471A"/>
    <w:rsid w:val="0032527F"/>
    <w:rsid w:val="00325712"/>
    <w:rsid w:val="00326D83"/>
    <w:rsid w:val="00335C14"/>
    <w:rsid w:val="00340850"/>
    <w:rsid w:val="0034159A"/>
    <w:rsid w:val="00342A9A"/>
    <w:rsid w:val="003432D1"/>
    <w:rsid w:val="00347378"/>
    <w:rsid w:val="0034775F"/>
    <w:rsid w:val="00351D7B"/>
    <w:rsid w:val="00353F92"/>
    <w:rsid w:val="003548C3"/>
    <w:rsid w:val="00354B00"/>
    <w:rsid w:val="003556A0"/>
    <w:rsid w:val="003574E7"/>
    <w:rsid w:val="00361577"/>
    <w:rsid w:val="003643FF"/>
    <w:rsid w:val="00373ADB"/>
    <w:rsid w:val="00381A6A"/>
    <w:rsid w:val="00381CA0"/>
    <w:rsid w:val="003826C1"/>
    <w:rsid w:val="00391040"/>
    <w:rsid w:val="00393818"/>
    <w:rsid w:val="00397E4F"/>
    <w:rsid w:val="003A3EEE"/>
    <w:rsid w:val="003A4F9E"/>
    <w:rsid w:val="003A507D"/>
    <w:rsid w:val="003B1179"/>
    <w:rsid w:val="003B1719"/>
    <w:rsid w:val="003B23F2"/>
    <w:rsid w:val="003B25BD"/>
    <w:rsid w:val="003B298D"/>
    <w:rsid w:val="003B55E8"/>
    <w:rsid w:val="003B6163"/>
    <w:rsid w:val="003B7943"/>
    <w:rsid w:val="003C4B2F"/>
    <w:rsid w:val="003C4EA6"/>
    <w:rsid w:val="003C6190"/>
    <w:rsid w:val="003C61E3"/>
    <w:rsid w:val="003C76D4"/>
    <w:rsid w:val="003D01CA"/>
    <w:rsid w:val="003D37EB"/>
    <w:rsid w:val="003D4E5A"/>
    <w:rsid w:val="003D51F1"/>
    <w:rsid w:val="003D743A"/>
    <w:rsid w:val="003E1A6F"/>
    <w:rsid w:val="003E3AB8"/>
    <w:rsid w:val="003E4F02"/>
    <w:rsid w:val="003E5727"/>
    <w:rsid w:val="003E5A71"/>
    <w:rsid w:val="003F04F7"/>
    <w:rsid w:val="00400526"/>
    <w:rsid w:val="004023AB"/>
    <w:rsid w:val="0040317B"/>
    <w:rsid w:val="00407FAC"/>
    <w:rsid w:val="00411F28"/>
    <w:rsid w:val="004153DA"/>
    <w:rsid w:val="00426D22"/>
    <w:rsid w:val="004309C5"/>
    <w:rsid w:val="0043353D"/>
    <w:rsid w:val="004377FE"/>
    <w:rsid w:val="00441D46"/>
    <w:rsid w:val="00443463"/>
    <w:rsid w:val="00444601"/>
    <w:rsid w:val="004472C6"/>
    <w:rsid w:val="004540F4"/>
    <w:rsid w:val="004546A9"/>
    <w:rsid w:val="004560B3"/>
    <w:rsid w:val="004573E0"/>
    <w:rsid w:val="004629B8"/>
    <w:rsid w:val="004630F0"/>
    <w:rsid w:val="0046326B"/>
    <w:rsid w:val="004639C2"/>
    <w:rsid w:val="00467882"/>
    <w:rsid w:val="00470382"/>
    <w:rsid w:val="00470E58"/>
    <w:rsid w:val="00472636"/>
    <w:rsid w:val="004778DA"/>
    <w:rsid w:val="00481697"/>
    <w:rsid w:val="0048222D"/>
    <w:rsid w:val="00482487"/>
    <w:rsid w:val="00487FD5"/>
    <w:rsid w:val="00492B77"/>
    <w:rsid w:val="004A3AD1"/>
    <w:rsid w:val="004A3F0D"/>
    <w:rsid w:val="004A5E9A"/>
    <w:rsid w:val="004B1CC0"/>
    <w:rsid w:val="004B2108"/>
    <w:rsid w:val="004B2FBF"/>
    <w:rsid w:val="004B3063"/>
    <w:rsid w:val="004C1CD6"/>
    <w:rsid w:val="004C234A"/>
    <w:rsid w:val="004C2605"/>
    <w:rsid w:val="004C78B0"/>
    <w:rsid w:val="004D455E"/>
    <w:rsid w:val="004D4785"/>
    <w:rsid w:val="004E02B3"/>
    <w:rsid w:val="004E0EBA"/>
    <w:rsid w:val="004E2216"/>
    <w:rsid w:val="004E5332"/>
    <w:rsid w:val="004E73CE"/>
    <w:rsid w:val="004E7BDF"/>
    <w:rsid w:val="004F1666"/>
    <w:rsid w:val="004F23C6"/>
    <w:rsid w:val="004F3953"/>
    <w:rsid w:val="004F45B1"/>
    <w:rsid w:val="004F5462"/>
    <w:rsid w:val="004F5F29"/>
    <w:rsid w:val="004F7965"/>
    <w:rsid w:val="005035B6"/>
    <w:rsid w:val="00504EB9"/>
    <w:rsid w:val="005054FE"/>
    <w:rsid w:val="00505943"/>
    <w:rsid w:val="00505D59"/>
    <w:rsid w:val="00507395"/>
    <w:rsid w:val="00511CEE"/>
    <w:rsid w:val="00517267"/>
    <w:rsid w:val="00517BE1"/>
    <w:rsid w:val="0052207E"/>
    <w:rsid w:val="00524F45"/>
    <w:rsid w:val="0053061D"/>
    <w:rsid w:val="005310FD"/>
    <w:rsid w:val="00532887"/>
    <w:rsid w:val="005332D8"/>
    <w:rsid w:val="00542294"/>
    <w:rsid w:val="00543F9B"/>
    <w:rsid w:val="00556A62"/>
    <w:rsid w:val="00556B6B"/>
    <w:rsid w:val="0056123D"/>
    <w:rsid w:val="00563EEA"/>
    <w:rsid w:val="00564D1A"/>
    <w:rsid w:val="00564D6F"/>
    <w:rsid w:val="00567EFC"/>
    <w:rsid w:val="005764AF"/>
    <w:rsid w:val="00576E9D"/>
    <w:rsid w:val="00580579"/>
    <w:rsid w:val="00590C40"/>
    <w:rsid w:val="0059296F"/>
    <w:rsid w:val="00596BE2"/>
    <w:rsid w:val="00597858"/>
    <w:rsid w:val="005A0283"/>
    <w:rsid w:val="005A3C89"/>
    <w:rsid w:val="005A79DF"/>
    <w:rsid w:val="005B18F7"/>
    <w:rsid w:val="005B1CE6"/>
    <w:rsid w:val="005B2536"/>
    <w:rsid w:val="005B288D"/>
    <w:rsid w:val="005B4C0E"/>
    <w:rsid w:val="005B59CC"/>
    <w:rsid w:val="005B7DFE"/>
    <w:rsid w:val="005C071F"/>
    <w:rsid w:val="005C0B5C"/>
    <w:rsid w:val="005C3A77"/>
    <w:rsid w:val="005C448A"/>
    <w:rsid w:val="005D109F"/>
    <w:rsid w:val="005D47AA"/>
    <w:rsid w:val="005E2521"/>
    <w:rsid w:val="005E2960"/>
    <w:rsid w:val="005E7E6D"/>
    <w:rsid w:val="005F7D3E"/>
    <w:rsid w:val="00603D42"/>
    <w:rsid w:val="00604CD2"/>
    <w:rsid w:val="00605481"/>
    <w:rsid w:val="00605539"/>
    <w:rsid w:val="00605C29"/>
    <w:rsid w:val="00610458"/>
    <w:rsid w:val="00611E5D"/>
    <w:rsid w:val="00617B4A"/>
    <w:rsid w:val="00624328"/>
    <w:rsid w:val="00624B8E"/>
    <w:rsid w:val="00627D60"/>
    <w:rsid w:val="00627E7E"/>
    <w:rsid w:val="006348FC"/>
    <w:rsid w:val="00645AA7"/>
    <w:rsid w:val="00650EEB"/>
    <w:rsid w:val="00653816"/>
    <w:rsid w:val="0065544D"/>
    <w:rsid w:val="006555FC"/>
    <w:rsid w:val="00655D08"/>
    <w:rsid w:val="00656E35"/>
    <w:rsid w:val="00661CE9"/>
    <w:rsid w:val="006631A1"/>
    <w:rsid w:val="00666D67"/>
    <w:rsid w:val="00670FB1"/>
    <w:rsid w:val="00672B14"/>
    <w:rsid w:val="00673302"/>
    <w:rsid w:val="00675507"/>
    <w:rsid w:val="00681389"/>
    <w:rsid w:val="006818E5"/>
    <w:rsid w:val="00682F53"/>
    <w:rsid w:val="00690195"/>
    <w:rsid w:val="00692B70"/>
    <w:rsid w:val="006937F3"/>
    <w:rsid w:val="00693BC9"/>
    <w:rsid w:val="00693F91"/>
    <w:rsid w:val="006953B1"/>
    <w:rsid w:val="006976B2"/>
    <w:rsid w:val="006A175C"/>
    <w:rsid w:val="006A365D"/>
    <w:rsid w:val="006A3713"/>
    <w:rsid w:val="006A6E92"/>
    <w:rsid w:val="006A7CDD"/>
    <w:rsid w:val="006B00C0"/>
    <w:rsid w:val="006B4334"/>
    <w:rsid w:val="006B7E4C"/>
    <w:rsid w:val="006C4DC1"/>
    <w:rsid w:val="006C6C48"/>
    <w:rsid w:val="006C6F99"/>
    <w:rsid w:val="006D0406"/>
    <w:rsid w:val="006D2AFC"/>
    <w:rsid w:val="006D3CF6"/>
    <w:rsid w:val="006D4B7A"/>
    <w:rsid w:val="006D4D8D"/>
    <w:rsid w:val="006D6DA8"/>
    <w:rsid w:val="006E31DC"/>
    <w:rsid w:val="006F1961"/>
    <w:rsid w:val="006F4640"/>
    <w:rsid w:val="006F4BD7"/>
    <w:rsid w:val="006F52D1"/>
    <w:rsid w:val="006F713B"/>
    <w:rsid w:val="006F7662"/>
    <w:rsid w:val="00703F85"/>
    <w:rsid w:val="0070602A"/>
    <w:rsid w:val="00710C4A"/>
    <w:rsid w:val="00711275"/>
    <w:rsid w:val="00722040"/>
    <w:rsid w:val="007222E1"/>
    <w:rsid w:val="007224A9"/>
    <w:rsid w:val="00726098"/>
    <w:rsid w:val="00726D36"/>
    <w:rsid w:val="00733DC3"/>
    <w:rsid w:val="00733E1C"/>
    <w:rsid w:val="007349E4"/>
    <w:rsid w:val="0073532C"/>
    <w:rsid w:val="0073574D"/>
    <w:rsid w:val="00735BC2"/>
    <w:rsid w:val="00737C71"/>
    <w:rsid w:val="00740FE8"/>
    <w:rsid w:val="00743570"/>
    <w:rsid w:val="007453E3"/>
    <w:rsid w:val="00746490"/>
    <w:rsid w:val="007478E3"/>
    <w:rsid w:val="0075269C"/>
    <w:rsid w:val="0075759B"/>
    <w:rsid w:val="0076026A"/>
    <w:rsid w:val="00763472"/>
    <w:rsid w:val="00764BCB"/>
    <w:rsid w:val="007677D2"/>
    <w:rsid w:val="00767C48"/>
    <w:rsid w:val="0077405C"/>
    <w:rsid w:val="00777D5B"/>
    <w:rsid w:val="007823C8"/>
    <w:rsid w:val="00791683"/>
    <w:rsid w:val="0079173A"/>
    <w:rsid w:val="00793EE7"/>
    <w:rsid w:val="007942AB"/>
    <w:rsid w:val="0079463F"/>
    <w:rsid w:val="00795946"/>
    <w:rsid w:val="00796246"/>
    <w:rsid w:val="0079746E"/>
    <w:rsid w:val="007A1E85"/>
    <w:rsid w:val="007A431B"/>
    <w:rsid w:val="007B43A2"/>
    <w:rsid w:val="007B51D4"/>
    <w:rsid w:val="007B766D"/>
    <w:rsid w:val="007C08B1"/>
    <w:rsid w:val="007C0B92"/>
    <w:rsid w:val="007C2427"/>
    <w:rsid w:val="007C2D62"/>
    <w:rsid w:val="007C33A9"/>
    <w:rsid w:val="007C404B"/>
    <w:rsid w:val="007C61D0"/>
    <w:rsid w:val="007D08E9"/>
    <w:rsid w:val="007D2AB6"/>
    <w:rsid w:val="007D4A37"/>
    <w:rsid w:val="007D5A8A"/>
    <w:rsid w:val="007D64DF"/>
    <w:rsid w:val="007D7533"/>
    <w:rsid w:val="007E5515"/>
    <w:rsid w:val="007F0CD6"/>
    <w:rsid w:val="007F3AA9"/>
    <w:rsid w:val="008056E8"/>
    <w:rsid w:val="0081160D"/>
    <w:rsid w:val="0081408A"/>
    <w:rsid w:val="00815713"/>
    <w:rsid w:val="00820609"/>
    <w:rsid w:val="00826BED"/>
    <w:rsid w:val="0083631A"/>
    <w:rsid w:val="008400DF"/>
    <w:rsid w:val="00840E1A"/>
    <w:rsid w:val="00844D2E"/>
    <w:rsid w:val="008472E5"/>
    <w:rsid w:val="0084735D"/>
    <w:rsid w:val="00851ED1"/>
    <w:rsid w:val="00855D16"/>
    <w:rsid w:val="008566B9"/>
    <w:rsid w:val="008605F6"/>
    <w:rsid w:val="00860614"/>
    <w:rsid w:val="00861AD2"/>
    <w:rsid w:val="00862CA3"/>
    <w:rsid w:val="0086638C"/>
    <w:rsid w:val="00866C6A"/>
    <w:rsid w:val="00870F66"/>
    <w:rsid w:val="00874AB7"/>
    <w:rsid w:val="008770C0"/>
    <w:rsid w:val="00880E10"/>
    <w:rsid w:val="00882B72"/>
    <w:rsid w:val="0088350D"/>
    <w:rsid w:val="00886CA8"/>
    <w:rsid w:val="00892464"/>
    <w:rsid w:val="008926C0"/>
    <w:rsid w:val="008933D8"/>
    <w:rsid w:val="00893C14"/>
    <w:rsid w:val="00894DAD"/>
    <w:rsid w:val="00896E10"/>
    <w:rsid w:val="0089726B"/>
    <w:rsid w:val="008A2B7A"/>
    <w:rsid w:val="008A3A87"/>
    <w:rsid w:val="008A4D25"/>
    <w:rsid w:val="008A6C00"/>
    <w:rsid w:val="008A798F"/>
    <w:rsid w:val="008B006F"/>
    <w:rsid w:val="008B21E8"/>
    <w:rsid w:val="008B24D4"/>
    <w:rsid w:val="008B3AED"/>
    <w:rsid w:val="008B6D25"/>
    <w:rsid w:val="008C05E7"/>
    <w:rsid w:val="008C2110"/>
    <w:rsid w:val="008C24C3"/>
    <w:rsid w:val="008D18F5"/>
    <w:rsid w:val="008D6A6A"/>
    <w:rsid w:val="008E26D5"/>
    <w:rsid w:val="008E7150"/>
    <w:rsid w:val="008F086F"/>
    <w:rsid w:val="008F3942"/>
    <w:rsid w:val="008F53E8"/>
    <w:rsid w:val="00901078"/>
    <w:rsid w:val="00903C40"/>
    <w:rsid w:val="0090671A"/>
    <w:rsid w:val="009072C7"/>
    <w:rsid w:val="00907E1F"/>
    <w:rsid w:val="00907F64"/>
    <w:rsid w:val="0091022E"/>
    <w:rsid w:val="009133B9"/>
    <w:rsid w:val="009134F4"/>
    <w:rsid w:val="00913626"/>
    <w:rsid w:val="00915FF1"/>
    <w:rsid w:val="00916EAF"/>
    <w:rsid w:val="00917ACE"/>
    <w:rsid w:val="00924FA2"/>
    <w:rsid w:val="00930058"/>
    <w:rsid w:val="00931564"/>
    <w:rsid w:val="009350DE"/>
    <w:rsid w:val="00936330"/>
    <w:rsid w:val="00937FF9"/>
    <w:rsid w:val="00940BD8"/>
    <w:rsid w:val="00947488"/>
    <w:rsid w:val="00952362"/>
    <w:rsid w:val="0095266B"/>
    <w:rsid w:val="009528E9"/>
    <w:rsid w:val="009566B8"/>
    <w:rsid w:val="00965185"/>
    <w:rsid w:val="009656AA"/>
    <w:rsid w:val="00965E7B"/>
    <w:rsid w:val="0096716C"/>
    <w:rsid w:val="009724E6"/>
    <w:rsid w:val="009727C9"/>
    <w:rsid w:val="00977609"/>
    <w:rsid w:val="009800A6"/>
    <w:rsid w:val="009810AD"/>
    <w:rsid w:val="00983913"/>
    <w:rsid w:val="00984786"/>
    <w:rsid w:val="00984CD6"/>
    <w:rsid w:val="009913CC"/>
    <w:rsid w:val="00991668"/>
    <w:rsid w:val="00991B94"/>
    <w:rsid w:val="00993A76"/>
    <w:rsid w:val="0099474A"/>
    <w:rsid w:val="00995A7B"/>
    <w:rsid w:val="009977DC"/>
    <w:rsid w:val="009A073C"/>
    <w:rsid w:val="009A1FD1"/>
    <w:rsid w:val="009A2460"/>
    <w:rsid w:val="009A2B85"/>
    <w:rsid w:val="009A47AF"/>
    <w:rsid w:val="009A50B8"/>
    <w:rsid w:val="009A6335"/>
    <w:rsid w:val="009B0BAE"/>
    <w:rsid w:val="009B12A2"/>
    <w:rsid w:val="009B1D9A"/>
    <w:rsid w:val="009B2007"/>
    <w:rsid w:val="009B449C"/>
    <w:rsid w:val="009B45D5"/>
    <w:rsid w:val="009B5C24"/>
    <w:rsid w:val="009B6225"/>
    <w:rsid w:val="009C501F"/>
    <w:rsid w:val="009C5AF0"/>
    <w:rsid w:val="009C7B31"/>
    <w:rsid w:val="009D2A46"/>
    <w:rsid w:val="009D415B"/>
    <w:rsid w:val="009D758A"/>
    <w:rsid w:val="009E1D1B"/>
    <w:rsid w:val="009E534C"/>
    <w:rsid w:val="009E63B9"/>
    <w:rsid w:val="009F234E"/>
    <w:rsid w:val="009F2523"/>
    <w:rsid w:val="009F2D4F"/>
    <w:rsid w:val="009F50B5"/>
    <w:rsid w:val="009F7EA4"/>
    <w:rsid w:val="009F7F05"/>
    <w:rsid w:val="00A03B76"/>
    <w:rsid w:val="00A04A41"/>
    <w:rsid w:val="00A06E85"/>
    <w:rsid w:val="00A137CB"/>
    <w:rsid w:val="00A14432"/>
    <w:rsid w:val="00A21890"/>
    <w:rsid w:val="00A27741"/>
    <w:rsid w:val="00A33279"/>
    <w:rsid w:val="00A362BF"/>
    <w:rsid w:val="00A37F4C"/>
    <w:rsid w:val="00A4254C"/>
    <w:rsid w:val="00A43348"/>
    <w:rsid w:val="00A43C28"/>
    <w:rsid w:val="00A469C5"/>
    <w:rsid w:val="00A47D40"/>
    <w:rsid w:val="00A55B31"/>
    <w:rsid w:val="00A5782E"/>
    <w:rsid w:val="00A602E9"/>
    <w:rsid w:val="00A60FD0"/>
    <w:rsid w:val="00A6231A"/>
    <w:rsid w:val="00A63CE5"/>
    <w:rsid w:val="00A6605D"/>
    <w:rsid w:val="00A66AAB"/>
    <w:rsid w:val="00A678AC"/>
    <w:rsid w:val="00A67AA4"/>
    <w:rsid w:val="00A7216C"/>
    <w:rsid w:val="00A72EF9"/>
    <w:rsid w:val="00A74435"/>
    <w:rsid w:val="00A74795"/>
    <w:rsid w:val="00A76449"/>
    <w:rsid w:val="00A84A6E"/>
    <w:rsid w:val="00A93C3B"/>
    <w:rsid w:val="00A94A56"/>
    <w:rsid w:val="00A963A5"/>
    <w:rsid w:val="00AA150C"/>
    <w:rsid w:val="00AA436A"/>
    <w:rsid w:val="00AA6007"/>
    <w:rsid w:val="00AA6CA8"/>
    <w:rsid w:val="00AA75E0"/>
    <w:rsid w:val="00AA7DD7"/>
    <w:rsid w:val="00AB55E5"/>
    <w:rsid w:val="00AB5947"/>
    <w:rsid w:val="00AC15BC"/>
    <w:rsid w:val="00AC20D4"/>
    <w:rsid w:val="00AC4970"/>
    <w:rsid w:val="00AC4DAA"/>
    <w:rsid w:val="00AD0938"/>
    <w:rsid w:val="00AD1185"/>
    <w:rsid w:val="00AD7529"/>
    <w:rsid w:val="00AD781B"/>
    <w:rsid w:val="00AE0964"/>
    <w:rsid w:val="00AE0DFC"/>
    <w:rsid w:val="00AE1616"/>
    <w:rsid w:val="00AE2F94"/>
    <w:rsid w:val="00AE31C8"/>
    <w:rsid w:val="00AE42C3"/>
    <w:rsid w:val="00AF21B8"/>
    <w:rsid w:val="00AF2791"/>
    <w:rsid w:val="00AF27D8"/>
    <w:rsid w:val="00AF5B6C"/>
    <w:rsid w:val="00B034DE"/>
    <w:rsid w:val="00B03799"/>
    <w:rsid w:val="00B06070"/>
    <w:rsid w:val="00B10927"/>
    <w:rsid w:val="00B13990"/>
    <w:rsid w:val="00B157CD"/>
    <w:rsid w:val="00B1626D"/>
    <w:rsid w:val="00B16B38"/>
    <w:rsid w:val="00B173E0"/>
    <w:rsid w:val="00B17C57"/>
    <w:rsid w:val="00B212C7"/>
    <w:rsid w:val="00B24984"/>
    <w:rsid w:val="00B24C13"/>
    <w:rsid w:val="00B25C9D"/>
    <w:rsid w:val="00B3345E"/>
    <w:rsid w:val="00B34673"/>
    <w:rsid w:val="00B34693"/>
    <w:rsid w:val="00B35787"/>
    <w:rsid w:val="00B35844"/>
    <w:rsid w:val="00B47326"/>
    <w:rsid w:val="00B502F7"/>
    <w:rsid w:val="00B53249"/>
    <w:rsid w:val="00B53A2E"/>
    <w:rsid w:val="00B54F1C"/>
    <w:rsid w:val="00B5782C"/>
    <w:rsid w:val="00B60722"/>
    <w:rsid w:val="00B636B1"/>
    <w:rsid w:val="00B654E8"/>
    <w:rsid w:val="00B66512"/>
    <w:rsid w:val="00B7123B"/>
    <w:rsid w:val="00B8277A"/>
    <w:rsid w:val="00B875F5"/>
    <w:rsid w:val="00B9117C"/>
    <w:rsid w:val="00B923DF"/>
    <w:rsid w:val="00B92B8F"/>
    <w:rsid w:val="00B93C6A"/>
    <w:rsid w:val="00B94158"/>
    <w:rsid w:val="00B94989"/>
    <w:rsid w:val="00B95F39"/>
    <w:rsid w:val="00B970DA"/>
    <w:rsid w:val="00BA21D6"/>
    <w:rsid w:val="00BA5E2F"/>
    <w:rsid w:val="00BA61C3"/>
    <w:rsid w:val="00BA694B"/>
    <w:rsid w:val="00BA7A1C"/>
    <w:rsid w:val="00BA7D6D"/>
    <w:rsid w:val="00BB277C"/>
    <w:rsid w:val="00BB5C9C"/>
    <w:rsid w:val="00BB73ED"/>
    <w:rsid w:val="00BC16C4"/>
    <w:rsid w:val="00BC2B6D"/>
    <w:rsid w:val="00BC78B7"/>
    <w:rsid w:val="00BD0CA9"/>
    <w:rsid w:val="00BD18DB"/>
    <w:rsid w:val="00BD1D44"/>
    <w:rsid w:val="00BD22F1"/>
    <w:rsid w:val="00BE1F9B"/>
    <w:rsid w:val="00BE3CB1"/>
    <w:rsid w:val="00BE4306"/>
    <w:rsid w:val="00BF062F"/>
    <w:rsid w:val="00BF2FF0"/>
    <w:rsid w:val="00BF50C8"/>
    <w:rsid w:val="00BF5932"/>
    <w:rsid w:val="00BF788A"/>
    <w:rsid w:val="00C00CEF"/>
    <w:rsid w:val="00C00DB9"/>
    <w:rsid w:val="00C048AD"/>
    <w:rsid w:val="00C11446"/>
    <w:rsid w:val="00C11822"/>
    <w:rsid w:val="00C11CD3"/>
    <w:rsid w:val="00C2132D"/>
    <w:rsid w:val="00C21812"/>
    <w:rsid w:val="00C21D82"/>
    <w:rsid w:val="00C22177"/>
    <w:rsid w:val="00C22330"/>
    <w:rsid w:val="00C337F2"/>
    <w:rsid w:val="00C34EC8"/>
    <w:rsid w:val="00C4016C"/>
    <w:rsid w:val="00C4358C"/>
    <w:rsid w:val="00C47A0B"/>
    <w:rsid w:val="00C51E3C"/>
    <w:rsid w:val="00C5429E"/>
    <w:rsid w:val="00C608F5"/>
    <w:rsid w:val="00C60E91"/>
    <w:rsid w:val="00C66158"/>
    <w:rsid w:val="00C669E3"/>
    <w:rsid w:val="00C67215"/>
    <w:rsid w:val="00C73AB6"/>
    <w:rsid w:val="00C77FB4"/>
    <w:rsid w:val="00C80602"/>
    <w:rsid w:val="00C80B6F"/>
    <w:rsid w:val="00C81045"/>
    <w:rsid w:val="00C81E6C"/>
    <w:rsid w:val="00C8632A"/>
    <w:rsid w:val="00C90900"/>
    <w:rsid w:val="00C90B8C"/>
    <w:rsid w:val="00C927FB"/>
    <w:rsid w:val="00C94279"/>
    <w:rsid w:val="00C9656A"/>
    <w:rsid w:val="00C96B04"/>
    <w:rsid w:val="00C97324"/>
    <w:rsid w:val="00CA0C19"/>
    <w:rsid w:val="00CA19CF"/>
    <w:rsid w:val="00CA1A0C"/>
    <w:rsid w:val="00CA39F9"/>
    <w:rsid w:val="00CA4AAF"/>
    <w:rsid w:val="00CA50EC"/>
    <w:rsid w:val="00CA5C6E"/>
    <w:rsid w:val="00CB080C"/>
    <w:rsid w:val="00CB2D61"/>
    <w:rsid w:val="00CB37A9"/>
    <w:rsid w:val="00CC1256"/>
    <w:rsid w:val="00CC2ADF"/>
    <w:rsid w:val="00CC4E2D"/>
    <w:rsid w:val="00CC5007"/>
    <w:rsid w:val="00CD13C0"/>
    <w:rsid w:val="00CE25C0"/>
    <w:rsid w:val="00CE2F9B"/>
    <w:rsid w:val="00CE42A7"/>
    <w:rsid w:val="00CE5EDA"/>
    <w:rsid w:val="00CF03BD"/>
    <w:rsid w:val="00CF4897"/>
    <w:rsid w:val="00CF567E"/>
    <w:rsid w:val="00CF5AE3"/>
    <w:rsid w:val="00CF7F24"/>
    <w:rsid w:val="00D03266"/>
    <w:rsid w:val="00D05334"/>
    <w:rsid w:val="00D07942"/>
    <w:rsid w:val="00D12616"/>
    <w:rsid w:val="00D14A25"/>
    <w:rsid w:val="00D256B0"/>
    <w:rsid w:val="00D31100"/>
    <w:rsid w:val="00D333B0"/>
    <w:rsid w:val="00D33E03"/>
    <w:rsid w:val="00D372D7"/>
    <w:rsid w:val="00D409D0"/>
    <w:rsid w:val="00D41633"/>
    <w:rsid w:val="00D44748"/>
    <w:rsid w:val="00D46503"/>
    <w:rsid w:val="00D55D1D"/>
    <w:rsid w:val="00D56640"/>
    <w:rsid w:val="00D56749"/>
    <w:rsid w:val="00D57067"/>
    <w:rsid w:val="00D60C8E"/>
    <w:rsid w:val="00D6368D"/>
    <w:rsid w:val="00D648D6"/>
    <w:rsid w:val="00D67525"/>
    <w:rsid w:val="00D67985"/>
    <w:rsid w:val="00D719CE"/>
    <w:rsid w:val="00D72FF4"/>
    <w:rsid w:val="00D73278"/>
    <w:rsid w:val="00D7441D"/>
    <w:rsid w:val="00D75873"/>
    <w:rsid w:val="00D76250"/>
    <w:rsid w:val="00D80636"/>
    <w:rsid w:val="00D82DFA"/>
    <w:rsid w:val="00D84E29"/>
    <w:rsid w:val="00D8733C"/>
    <w:rsid w:val="00D92AD5"/>
    <w:rsid w:val="00D96DF0"/>
    <w:rsid w:val="00D97620"/>
    <w:rsid w:val="00DA2023"/>
    <w:rsid w:val="00DA4A57"/>
    <w:rsid w:val="00DA60F5"/>
    <w:rsid w:val="00DB04A5"/>
    <w:rsid w:val="00DB19C5"/>
    <w:rsid w:val="00DB27BF"/>
    <w:rsid w:val="00DB3913"/>
    <w:rsid w:val="00DB5B80"/>
    <w:rsid w:val="00DC0A50"/>
    <w:rsid w:val="00DC5256"/>
    <w:rsid w:val="00DC7349"/>
    <w:rsid w:val="00DD11F5"/>
    <w:rsid w:val="00DD3743"/>
    <w:rsid w:val="00DD3FAA"/>
    <w:rsid w:val="00DD5C25"/>
    <w:rsid w:val="00DD73E7"/>
    <w:rsid w:val="00DE2A4F"/>
    <w:rsid w:val="00DE41C8"/>
    <w:rsid w:val="00DE4966"/>
    <w:rsid w:val="00DE5D30"/>
    <w:rsid w:val="00DF3D5F"/>
    <w:rsid w:val="00DF41A6"/>
    <w:rsid w:val="00DF626C"/>
    <w:rsid w:val="00E031A2"/>
    <w:rsid w:val="00E05A80"/>
    <w:rsid w:val="00E05BA3"/>
    <w:rsid w:val="00E05E6F"/>
    <w:rsid w:val="00E1460B"/>
    <w:rsid w:val="00E14ABF"/>
    <w:rsid w:val="00E14D06"/>
    <w:rsid w:val="00E17E12"/>
    <w:rsid w:val="00E268E8"/>
    <w:rsid w:val="00E3191B"/>
    <w:rsid w:val="00E360FE"/>
    <w:rsid w:val="00E37773"/>
    <w:rsid w:val="00E407DB"/>
    <w:rsid w:val="00E41796"/>
    <w:rsid w:val="00E47846"/>
    <w:rsid w:val="00E47BA0"/>
    <w:rsid w:val="00E522FE"/>
    <w:rsid w:val="00E52CEB"/>
    <w:rsid w:val="00E54340"/>
    <w:rsid w:val="00E67072"/>
    <w:rsid w:val="00E707BB"/>
    <w:rsid w:val="00E71015"/>
    <w:rsid w:val="00E713C4"/>
    <w:rsid w:val="00E80ABA"/>
    <w:rsid w:val="00E80F88"/>
    <w:rsid w:val="00E82A79"/>
    <w:rsid w:val="00E870C8"/>
    <w:rsid w:val="00E95358"/>
    <w:rsid w:val="00E96194"/>
    <w:rsid w:val="00E9755C"/>
    <w:rsid w:val="00EA0F9D"/>
    <w:rsid w:val="00EA4429"/>
    <w:rsid w:val="00EA58FD"/>
    <w:rsid w:val="00EA645B"/>
    <w:rsid w:val="00EA7CF3"/>
    <w:rsid w:val="00EB19AC"/>
    <w:rsid w:val="00EB24DB"/>
    <w:rsid w:val="00EB2551"/>
    <w:rsid w:val="00EB48D2"/>
    <w:rsid w:val="00EB5F7E"/>
    <w:rsid w:val="00EC2FE3"/>
    <w:rsid w:val="00EC3ADF"/>
    <w:rsid w:val="00EC5DA4"/>
    <w:rsid w:val="00EC7951"/>
    <w:rsid w:val="00ED0561"/>
    <w:rsid w:val="00ED111A"/>
    <w:rsid w:val="00ED2DBD"/>
    <w:rsid w:val="00ED6977"/>
    <w:rsid w:val="00EE2509"/>
    <w:rsid w:val="00EE2636"/>
    <w:rsid w:val="00EE373D"/>
    <w:rsid w:val="00EE4237"/>
    <w:rsid w:val="00EE6F22"/>
    <w:rsid w:val="00EE7158"/>
    <w:rsid w:val="00EF0CFE"/>
    <w:rsid w:val="00EF42F9"/>
    <w:rsid w:val="00EF66D6"/>
    <w:rsid w:val="00EF6C53"/>
    <w:rsid w:val="00EF7D4F"/>
    <w:rsid w:val="00F02C09"/>
    <w:rsid w:val="00F03894"/>
    <w:rsid w:val="00F04545"/>
    <w:rsid w:val="00F051E1"/>
    <w:rsid w:val="00F05F49"/>
    <w:rsid w:val="00F063A0"/>
    <w:rsid w:val="00F115D0"/>
    <w:rsid w:val="00F145F7"/>
    <w:rsid w:val="00F15167"/>
    <w:rsid w:val="00F2173C"/>
    <w:rsid w:val="00F31926"/>
    <w:rsid w:val="00F322B9"/>
    <w:rsid w:val="00F32D5F"/>
    <w:rsid w:val="00F334B7"/>
    <w:rsid w:val="00F33A7C"/>
    <w:rsid w:val="00F347C8"/>
    <w:rsid w:val="00F34C7C"/>
    <w:rsid w:val="00F34F97"/>
    <w:rsid w:val="00F41851"/>
    <w:rsid w:val="00F41CB9"/>
    <w:rsid w:val="00F4722F"/>
    <w:rsid w:val="00F5009E"/>
    <w:rsid w:val="00F50F93"/>
    <w:rsid w:val="00F51A3E"/>
    <w:rsid w:val="00F56521"/>
    <w:rsid w:val="00F64CB6"/>
    <w:rsid w:val="00F65893"/>
    <w:rsid w:val="00F672B1"/>
    <w:rsid w:val="00F70C4A"/>
    <w:rsid w:val="00F730D7"/>
    <w:rsid w:val="00F80EAA"/>
    <w:rsid w:val="00F90208"/>
    <w:rsid w:val="00F90997"/>
    <w:rsid w:val="00F9743F"/>
    <w:rsid w:val="00F97899"/>
    <w:rsid w:val="00FA6FFC"/>
    <w:rsid w:val="00FB08D0"/>
    <w:rsid w:val="00FB093C"/>
    <w:rsid w:val="00FB1287"/>
    <w:rsid w:val="00FB50EB"/>
    <w:rsid w:val="00FB7036"/>
    <w:rsid w:val="00FC3171"/>
    <w:rsid w:val="00FC3326"/>
    <w:rsid w:val="00FC6620"/>
    <w:rsid w:val="00FD24A3"/>
    <w:rsid w:val="00FD6399"/>
    <w:rsid w:val="00FE1333"/>
    <w:rsid w:val="00FE1F21"/>
    <w:rsid w:val="00FE5880"/>
    <w:rsid w:val="00FF0410"/>
    <w:rsid w:val="00FF23CA"/>
    <w:rsid w:val="00FF33C7"/>
    <w:rsid w:val="00FF430A"/>
    <w:rsid w:val="00FF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22ECB3"/>
  <w15:docId w15:val="{5BC74473-5BA7-429F-A1CA-54D7E76C6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tino Linotype" w:eastAsia="Times New Roman" w:hAnsi="Palatino Linotype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EDA"/>
    <w:pPr>
      <w:spacing w:line="276" w:lineRule="auto"/>
      <w:jc w:val="both"/>
    </w:pPr>
    <w:rPr>
      <w:rFonts w:ascii="Helvetica LT Std Cond" w:hAnsi="Helvetica LT Std Cond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7B766D"/>
    <w:pPr>
      <w:keepNext/>
      <w:keepLines/>
      <w:spacing w:line="240" w:lineRule="auto"/>
      <w:jc w:val="center"/>
      <w:outlineLvl w:val="0"/>
    </w:pPr>
    <w:rPr>
      <w:b/>
      <w:bCs/>
      <w:sz w:val="28"/>
      <w:szCs w:val="32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7224A9"/>
    <w:pPr>
      <w:keepNext/>
      <w:keepLines/>
      <w:numPr>
        <w:numId w:val="1"/>
      </w:numPr>
      <w:spacing w:before="120" w:line="240" w:lineRule="auto"/>
      <w:ind w:left="0" w:firstLine="0"/>
      <w:contextualSpacing/>
      <w:outlineLvl w:val="1"/>
    </w:pPr>
    <w:rPr>
      <w:rFonts w:ascii="Helvetica LT Std" w:hAnsi="Helvetica LT Std"/>
      <w:b/>
      <w:bCs/>
      <w:color w:val="11171D"/>
      <w:sz w:val="24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20" w:line="240" w:lineRule="auto"/>
      <w:outlineLvl w:val="2"/>
    </w:pPr>
    <w:rPr>
      <w:rFonts w:ascii="Century Gothic" w:hAnsi="Century Gothic"/>
      <w:bCs/>
      <w:i/>
      <w:color w:val="2F5897"/>
      <w:sz w:val="23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200" w:line="264" w:lineRule="auto"/>
      <w:outlineLvl w:val="3"/>
    </w:pPr>
    <w:rPr>
      <w:rFonts w:ascii="Century Gothic" w:hAnsi="Century Gothic"/>
      <w:bCs/>
      <w:i/>
      <w:iCs/>
      <w:color w:val="2F5897"/>
      <w:sz w:val="23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200" w:line="264" w:lineRule="auto"/>
      <w:outlineLvl w:val="4"/>
    </w:pPr>
    <w:rPr>
      <w:rFonts w:ascii="Century Gothic" w:hAnsi="Century Gothic"/>
      <w:color w:val="00000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00" w:line="264" w:lineRule="auto"/>
      <w:outlineLvl w:val="5"/>
    </w:pPr>
    <w:rPr>
      <w:rFonts w:ascii="Century Gothic" w:hAnsi="Century Gothic"/>
      <w:i/>
      <w:iCs/>
      <w:color w:val="000000"/>
      <w:sz w:val="21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200" w:line="264" w:lineRule="auto"/>
      <w:outlineLvl w:val="6"/>
    </w:pPr>
    <w:rPr>
      <w:rFonts w:ascii="Century Gothic" w:hAnsi="Century Gothic"/>
      <w:i/>
      <w:iCs/>
      <w:color w:val="000000"/>
      <w:sz w:val="21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200" w:line="264" w:lineRule="auto"/>
      <w:outlineLvl w:val="7"/>
    </w:pPr>
    <w:rPr>
      <w:rFonts w:ascii="Century Gothic" w:hAnsi="Century Gothic"/>
      <w:color w:val="00000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200" w:line="264" w:lineRule="auto"/>
      <w:outlineLvl w:val="8"/>
    </w:pPr>
    <w:rPr>
      <w:rFonts w:ascii="Century Gothic" w:hAnsi="Century Gothic"/>
      <w:i/>
      <w:iCs/>
      <w:color w:val="00000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7B766D"/>
    <w:rPr>
      <w:rFonts w:ascii="Helvetica LT Std Cond" w:eastAsia="Times New Roman" w:hAnsi="Helvetica LT Std Cond" w:cs="Times New Roman"/>
      <w:b/>
      <w:bCs/>
      <w:sz w:val="28"/>
      <w:szCs w:val="32"/>
    </w:rPr>
  </w:style>
  <w:style w:type="character" w:customStyle="1" w:styleId="Ttulo2Car">
    <w:name w:val="Título 2 Car"/>
    <w:link w:val="Ttulo2"/>
    <w:uiPriority w:val="9"/>
    <w:rsid w:val="007224A9"/>
    <w:rPr>
      <w:rFonts w:ascii="Helvetica LT Std" w:hAnsi="Helvetica LT Std"/>
      <w:b/>
      <w:bCs/>
      <w:color w:val="11171D"/>
      <w:sz w:val="24"/>
      <w:szCs w:val="28"/>
    </w:rPr>
  </w:style>
  <w:style w:type="character" w:customStyle="1" w:styleId="Ttulo3Car">
    <w:name w:val="Título 3 Car"/>
    <w:link w:val="Ttulo3"/>
    <w:uiPriority w:val="9"/>
    <w:rPr>
      <w:rFonts w:ascii="Century Gothic" w:eastAsia="Times New Roman" w:hAnsi="Century Gothic" w:cs="Times New Roman"/>
      <w:bCs/>
      <w:i/>
      <w:color w:val="auto"/>
      <w:sz w:val="23"/>
    </w:rPr>
  </w:style>
  <w:style w:type="paragraph" w:customStyle="1" w:styleId="Ttulo10">
    <w:name w:val="Título1"/>
    <w:basedOn w:val="Normal"/>
    <w:next w:val="Normal"/>
    <w:link w:val="TitleChar"/>
    <w:uiPriority w:val="10"/>
    <w:qFormat/>
    <w:pPr>
      <w:spacing w:after="300" w:line="240" w:lineRule="auto"/>
      <w:contextualSpacing/>
    </w:pPr>
    <w:rPr>
      <w:rFonts w:ascii="Century Gothic" w:hAnsi="Century Gothic"/>
      <w:color w:val="2F5897"/>
      <w:spacing w:val="5"/>
      <w:kern w:val="28"/>
      <w:sz w:val="60"/>
      <w:szCs w:val="60"/>
    </w:rPr>
  </w:style>
  <w:style w:type="character" w:customStyle="1" w:styleId="TitleChar">
    <w:name w:val="Title Char"/>
    <w:link w:val="Ttulo10"/>
    <w:uiPriority w:val="10"/>
    <w:rPr>
      <w:rFonts w:ascii="Century Gothic" w:eastAsia="Times New Roman" w:hAnsi="Century Gothic" w:cs="Times New Roman"/>
      <w:color w:val="auto"/>
      <w:spacing w:val="5"/>
      <w:kern w:val="28"/>
      <w:sz w:val="60"/>
      <w:szCs w:val="60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iCs/>
      <w:color w:val="000000"/>
      <w:spacing w:val="15"/>
      <w:sz w:val="24"/>
      <w:szCs w:val="24"/>
    </w:rPr>
  </w:style>
  <w:style w:type="character" w:customStyle="1" w:styleId="SubttuloCar">
    <w:name w:val="Subtítulo Car"/>
    <w:link w:val="Subttulo"/>
    <w:uiPriority w:val="11"/>
    <w:rPr>
      <w:rFonts w:eastAsia="Times New Roman" w:cs="Times New Roman"/>
      <w:iCs/>
      <w:color w:val="auto"/>
      <w:spacing w:val="15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link w:val="Encabezado"/>
    <w:uiPriority w:val="99"/>
    <w:rPr>
      <w:rFonts w:eastAsia="Times New Roman"/>
    </w:rPr>
  </w:style>
  <w:style w:type="paragraph" w:styleId="Sinespaciado">
    <w:name w:val="No Spacing"/>
    <w:link w:val="SinespaciadoCar"/>
    <w:uiPriority w:val="1"/>
    <w:qFormat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Ttulo4Car">
    <w:name w:val="Título 4 Car"/>
    <w:link w:val="Ttulo4"/>
    <w:uiPriority w:val="9"/>
    <w:rPr>
      <w:rFonts w:ascii="Century Gothic" w:eastAsia="Times New Roman" w:hAnsi="Century Gothic" w:cs="Times New Roman"/>
      <w:bCs/>
      <w:i/>
      <w:iCs/>
      <w:color w:val="auto"/>
      <w:sz w:val="23"/>
    </w:rPr>
  </w:style>
  <w:style w:type="character" w:customStyle="1" w:styleId="Ttulo5Car">
    <w:name w:val="Título 5 Car"/>
    <w:link w:val="Ttulo5"/>
    <w:uiPriority w:val="9"/>
    <w:rPr>
      <w:rFonts w:ascii="Century Gothic" w:eastAsia="Times New Roman" w:hAnsi="Century Gothic" w:cs="Times New Roman"/>
      <w:color w:val="000000"/>
    </w:rPr>
  </w:style>
  <w:style w:type="character" w:customStyle="1" w:styleId="Ttulo6Car">
    <w:name w:val="Título 6 Car"/>
    <w:link w:val="Ttulo6"/>
    <w:uiPriority w:val="9"/>
    <w:semiHidden/>
    <w:rPr>
      <w:rFonts w:ascii="Century Gothic" w:eastAsia="Times New Roman" w:hAnsi="Century Gothic" w:cs="Times New Roman"/>
      <w:i/>
      <w:iCs/>
      <w:color w:val="000000"/>
      <w:sz w:val="21"/>
    </w:rPr>
  </w:style>
  <w:style w:type="character" w:customStyle="1" w:styleId="Ttulo7Car">
    <w:name w:val="Título 7 Car"/>
    <w:link w:val="Ttulo7"/>
    <w:uiPriority w:val="9"/>
    <w:semiHidden/>
    <w:rPr>
      <w:rFonts w:ascii="Century Gothic" w:eastAsia="Times New Roman" w:hAnsi="Century Gothic" w:cs="Times New Roman"/>
      <w:i/>
      <w:iCs/>
      <w:color w:val="000000"/>
      <w:sz w:val="21"/>
    </w:rPr>
  </w:style>
  <w:style w:type="character" w:customStyle="1" w:styleId="Ttulo8Car">
    <w:name w:val="Título 8 Car"/>
    <w:link w:val="Ttulo8"/>
    <w:uiPriority w:val="9"/>
    <w:semiHidden/>
    <w:rPr>
      <w:rFonts w:ascii="Century Gothic" w:eastAsia="Times New Roman" w:hAnsi="Century Gothic" w:cs="Times New Roman"/>
      <w:color w:val="000000"/>
      <w:sz w:val="20"/>
      <w:szCs w:val="20"/>
    </w:rPr>
  </w:style>
  <w:style w:type="character" w:customStyle="1" w:styleId="Ttulo9Car">
    <w:name w:val="Título 9 Car"/>
    <w:link w:val="Ttulo9"/>
    <w:uiPriority w:val="9"/>
    <w:semiHidden/>
    <w:rPr>
      <w:rFonts w:ascii="Century Gothic" w:eastAsia="Times New Roman" w:hAnsi="Century Gothic" w:cs="Times New Roman"/>
      <w:i/>
      <w:iCs/>
      <w:color w:val="00000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2F5897"/>
      <w:sz w:val="18"/>
      <w:szCs w:val="18"/>
    </w:rPr>
  </w:style>
  <w:style w:type="character" w:customStyle="1" w:styleId="Textoennegrita1">
    <w:name w:val="Texto en negrita1"/>
    <w:uiPriority w:val="22"/>
    <w:qFormat/>
    <w:rPr>
      <w:b/>
      <w:bCs/>
    </w:rPr>
  </w:style>
  <w:style w:type="character" w:styleId="nfasis">
    <w:name w:val="Emphasis"/>
    <w:uiPriority w:val="20"/>
    <w:qFormat/>
    <w:rPr>
      <w:i/>
      <w:iCs/>
      <w:color w:val="auto"/>
    </w:rPr>
  </w:style>
  <w:style w:type="paragraph" w:styleId="Prrafodelista">
    <w:name w:val="List Paragraph"/>
    <w:basedOn w:val="Normal"/>
    <w:uiPriority w:val="34"/>
    <w:qFormat/>
    <w:pPr>
      <w:spacing w:after="160" w:line="240" w:lineRule="auto"/>
      <w:ind w:left="1008" w:hanging="288"/>
      <w:contextualSpacing/>
    </w:pPr>
    <w:rPr>
      <w:rFonts w:eastAsia="Palatino Linotype"/>
      <w:sz w:val="21"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160" w:after="160" w:line="300" w:lineRule="auto"/>
      <w:ind w:left="144" w:right="144"/>
      <w:jc w:val="center"/>
    </w:pPr>
    <w:rPr>
      <w:rFonts w:ascii="Century Gothic" w:hAnsi="Century Gothic"/>
      <w:i/>
      <w:iCs/>
      <w:color w:val="6076B4"/>
      <w:sz w:val="24"/>
    </w:rPr>
  </w:style>
  <w:style w:type="character" w:customStyle="1" w:styleId="CitaCar">
    <w:name w:val="Cita Car"/>
    <w:link w:val="Cita"/>
    <w:uiPriority w:val="29"/>
    <w:rPr>
      <w:rFonts w:ascii="Century Gothic" w:hAnsi="Century Gothic"/>
      <w:i/>
      <w:iCs/>
      <w:color w:val="auto"/>
      <w:sz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36" w:space="8" w:color="6076B4"/>
        <w:left w:val="single" w:sz="36" w:space="8" w:color="6076B4"/>
        <w:bottom w:val="single" w:sz="36" w:space="8" w:color="6076B4"/>
        <w:right w:val="single" w:sz="36" w:space="8" w:color="6076B4"/>
      </w:pBdr>
      <w:shd w:val="clear" w:color="auto" w:fill="6076B4"/>
      <w:spacing w:before="200" w:after="280" w:line="300" w:lineRule="auto"/>
      <w:ind w:left="936" w:right="936"/>
      <w:jc w:val="center"/>
    </w:pPr>
    <w:rPr>
      <w:rFonts w:ascii="Century Gothic" w:hAnsi="Century Gothic"/>
      <w:bCs/>
      <w:i/>
      <w:iCs/>
      <w:color w:val="000000"/>
      <w:sz w:val="24"/>
    </w:rPr>
  </w:style>
  <w:style w:type="character" w:customStyle="1" w:styleId="CitadestacadaCar">
    <w:name w:val="Cita destacada Car"/>
    <w:link w:val="Citadestacada"/>
    <w:uiPriority w:val="30"/>
    <w:rPr>
      <w:rFonts w:ascii="Century Gothic" w:eastAsia="Times New Roman" w:hAnsi="Century Gothic"/>
      <w:bCs/>
      <w:i/>
      <w:iCs/>
      <w:color w:val="000000"/>
      <w:sz w:val="24"/>
      <w:shd w:val="clear" w:color="auto" w:fill="6076B4"/>
    </w:rPr>
  </w:style>
  <w:style w:type="character" w:styleId="nfasissutil">
    <w:name w:val="Subtle Emphasis"/>
    <w:uiPriority w:val="19"/>
    <w:qFormat/>
    <w:rPr>
      <w:i/>
      <w:iCs/>
      <w:color w:val="auto"/>
    </w:rPr>
  </w:style>
  <w:style w:type="character" w:styleId="nfasisintenso">
    <w:name w:val="Intense Emphasis"/>
    <w:uiPriority w:val="21"/>
    <w:qFormat/>
    <w:rPr>
      <w:b/>
      <w:bCs/>
      <w:i/>
      <w:iCs/>
      <w:caps w:val="0"/>
      <w:smallCaps w:val="0"/>
      <w:color w:val="auto"/>
    </w:rPr>
  </w:style>
  <w:style w:type="character" w:styleId="Referenciasutil">
    <w:name w:val="Subtle Reference"/>
    <w:uiPriority w:val="31"/>
    <w:qFormat/>
    <w:rPr>
      <w:smallCaps/>
      <w:color w:val="auto"/>
      <w:u w:val="single"/>
    </w:rPr>
  </w:style>
  <w:style w:type="character" w:styleId="Referenciaintensa">
    <w:name w:val="Intense Reference"/>
    <w:uiPriority w:val="32"/>
    <w:qFormat/>
    <w:rPr>
      <w:b/>
      <w:bCs/>
      <w:caps w:val="0"/>
      <w:smallCaps w:val="0"/>
      <w:color w:val="auto"/>
      <w:spacing w:val="5"/>
      <w:u w:val="single"/>
    </w:rPr>
  </w:style>
  <w:style w:type="character" w:styleId="Ttulodellibro">
    <w:name w:val="Book Title"/>
    <w:uiPriority w:val="33"/>
    <w:qFormat/>
    <w:rPr>
      <w:b/>
      <w:bCs/>
      <w:caps w:val="0"/>
      <w:smallCaps/>
      <w:spacing w:val="10"/>
    </w:rPr>
  </w:style>
  <w:style w:type="paragraph" w:customStyle="1" w:styleId="TtulodeTDC1">
    <w:name w:val="Título de TDC1"/>
    <w:basedOn w:val="Ttulo1"/>
    <w:next w:val="Normal"/>
    <w:uiPriority w:val="39"/>
    <w:semiHidden/>
    <w:unhideWhenUsed/>
    <w:qFormat/>
    <w:pPr>
      <w:spacing w:before="480" w:line="276" w:lineRule="auto"/>
      <w:outlineLvl w:val="9"/>
    </w:pPr>
    <w:rPr>
      <w:b w:val="0"/>
      <w:i/>
      <w:szCs w:val="28"/>
    </w:rPr>
  </w:style>
  <w:style w:type="character" w:styleId="Textodelmarcadordeposicin">
    <w:name w:val="Placeholder Text"/>
    <w:uiPriority w:val="99"/>
    <w:semiHidden/>
    <w:rPr>
      <w:color w:val="808080"/>
    </w:r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character" w:styleId="Hipervnculo">
    <w:name w:val="Hyperlink"/>
    <w:rsid w:val="00C60E91"/>
    <w:rPr>
      <w:color w:val="0000FF"/>
      <w:u w:val="single"/>
    </w:rPr>
  </w:style>
  <w:style w:type="paragraph" w:customStyle="1" w:styleId="glossaryheading">
    <w:name w:val="glossary_heading"/>
    <w:basedOn w:val="Normal"/>
    <w:rsid w:val="00A47D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glossaryterm">
    <w:name w:val="glossary_term"/>
    <w:basedOn w:val="Normal"/>
    <w:rsid w:val="00A47D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678AC"/>
    <w:pPr>
      <w:spacing w:line="240" w:lineRule="auto"/>
    </w:pPr>
    <w:rPr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A678AC"/>
    <w:rPr>
      <w:sz w:val="20"/>
      <w:szCs w:val="20"/>
    </w:rPr>
  </w:style>
  <w:style w:type="character" w:styleId="Refdenotaalfinal">
    <w:name w:val="endnote reference"/>
    <w:uiPriority w:val="99"/>
    <w:semiHidden/>
    <w:unhideWhenUsed/>
    <w:rsid w:val="00A678AC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678AC"/>
    <w:pPr>
      <w:spacing w:line="240" w:lineRule="auto"/>
    </w:pPr>
    <w:rPr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A678AC"/>
    <w:rPr>
      <w:sz w:val="20"/>
      <w:szCs w:val="20"/>
    </w:rPr>
  </w:style>
  <w:style w:type="character" w:styleId="Refdenotaalpie">
    <w:name w:val="footnote reference"/>
    <w:uiPriority w:val="99"/>
    <w:semiHidden/>
    <w:unhideWhenUsed/>
    <w:rsid w:val="00A678AC"/>
    <w:rPr>
      <w:vertAlign w:val="superscript"/>
    </w:rPr>
  </w:style>
  <w:style w:type="character" w:styleId="Refdecomentario">
    <w:name w:val="annotation reference"/>
    <w:uiPriority w:val="99"/>
    <w:semiHidden/>
    <w:unhideWhenUsed/>
    <w:rsid w:val="00204BD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4BD9"/>
    <w:pPr>
      <w:spacing w:line="240" w:lineRule="auto"/>
    </w:pPr>
    <w:rPr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204BD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4BD9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204BD9"/>
    <w:rPr>
      <w:b/>
      <w:bCs/>
      <w:sz w:val="20"/>
      <w:szCs w:val="20"/>
    </w:rPr>
  </w:style>
  <w:style w:type="character" w:customStyle="1" w:styleId="a">
    <w:name w:val="_"/>
    <w:basedOn w:val="Fuentedeprrafopredeter"/>
    <w:rsid w:val="003C61E3"/>
  </w:style>
  <w:style w:type="character" w:customStyle="1" w:styleId="current-selection">
    <w:name w:val="current-selection"/>
    <w:basedOn w:val="Fuentedeprrafopredeter"/>
    <w:rsid w:val="003C61E3"/>
  </w:style>
  <w:style w:type="character" w:customStyle="1" w:styleId="apple-converted-space">
    <w:name w:val="apple-converted-space"/>
    <w:basedOn w:val="Fuentedeprrafopredeter"/>
    <w:rsid w:val="005E2521"/>
  </w:style>
  <w:style w:type="character" w:customStyle="1" w:styleId="hithilite">
    <w:name w:val="hithilite"/>
    <w:basedOn w:val="Fuentedeprrafopredeter"/>
    <w:rsid w:val="005E2521"/>
  </w:style>
  <w:style w:type="table" w:styleId="Tablaconcuadrcula">
    <w:name w:val="Table Grid"/>
    <w:basedOn w:val="Tablanormal"/>
    <w:uiPriority w:val="59"/>
    <w:rsid w:val="00B63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lista3-nfasis1">
    <w:name w:val="List Table 3 Accent 1"/>
    <w:basedOn w:val="Tablanormal"/>
    <w:uiPriority w:val="48"/>
    <w:rsid w:val="00965E7B"/>
    <w:tblPr>
      <w:tblStyleRowBandSize w:val="1"/>
      <w:tblStyleColBandSize w:val="1"/>
      <w:tblBorders>
        <w:top w:val="single" w:sz="4" w:space="0" w:color="6076B4"/>
        <w:left w:val="single" w:sz="4" w:space="0" w:color="6076B4"/>
        <w:bottom w:val="single" w:sz="4" w:space="0" w:color="6076B4"/>
        <w:right w:val="single" w:sz="4" w:space="0" w:color="6076B4"/>
      </w:tblBorders>
    </w:tblPr>
    <w:tblStylePr w:type="firstRow">
      <w:rPr>
        <w:b/>
        <w:bCs/>
        <w:color w:val="FFFFFF"/>
      </w:rPr>
      <w:tblPr/>
      <w:tcPr>
        <w:shd w:val="clear" w:color="auto" w:fill="6076B4"/>
      </w:tcPr>
    </w:tblStylePr>
    <w:tblStylePr w:type="lastRow">
      <w:rPr>
        <w:b/>
        <w:bCs/>
      </w:rPr>
      <w:tblPr/>
      <w:tcPr>
        <w:tcBorders>
          <w:top w:val="double" w:sz="4" w:space="0" w:color="6076B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6076B4"/>
          <w:right w:val="single" w:sz="4" w:space="0" w:color="6076B4"/>
        </w:tcBorders>
      </w:tcPr>
    </w:tblStylePr>
    <w:tblStylePr w:type="band1Horz">
      <w:tblPr/>
      <w:tcPr>
        <w:tcBorders>
          <w:top w:val="single" w:sz="4" w:space="0" w:color="6076B4"/>
          <w:bottom w:val="single" w:sz="4" w:space="0" w:color="6076B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76B4"/>
          <w:left w:val="nil"/>
        </w:tcBorders>
      </w:tcPr>
    </w:tblStylePr>
    <w:tblStylePr w:type="swCell">
      <w:tblPr/>
      <w:tcPr>
        <w:tcBorders>
          <w:top w:val="double" w:sz="4" w:space="0" w:color="6076B4"/>
          <w:right w:val="nil"/>
        </w:tcBorders>
      </w:tcPr>
    </w:tblStylePr>
  </w:style>
  <w:style w:type="paragraph" w:styleId="Bibliografa">
    <w:name w:val="Bibliography"/>
    <w:basedOn w:val="Normal"/>
    <w:next w:val="Normal"/>
    <w:uiPriority w:val="37"/>
    <w:unhideWhenUsed/>
    <w:rsid w:val="00B24984"/>
  </w:style>
  <w:style w:type="character" w:styleId="Hipervnculovisitado">
    <w:name w:val="FollowedHyperlink"/>
    <w:uiPriority w:val="99"/>
    <w:semiHidden/>
    <w:unhideWhenUsed/>
    <w:rsid w:val="001E6061"/>
    <w:rPr>
      <w:color w:val="96607D"/>
      <w:u w:val="single"/>
    </w:rPr>
  </w:style>
  <w:style w:type="table" w:customStyle="1" w:styleId="TableNormal">
    <w:name w:val="Table Normal"/>
    <w:uiPriority w:val="2"/>
    <w:semiHidden/>
    <w:unhideWhenUsed/>
    <w:qFormat/>
    <w:rsid w:val="000B2CA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0B2CA1"/>
    <w:pPr>
      <w:widowControl w:val="0"/>
      <w:autoSpaceDE w:val="0"/>
      <w:autoSpaceDN w:val="0"/>
      <w:spacing w:line="240" w:lineRule="auto"/>
      <w:jc w:val="left"/>
    </w:pPr>
    <w:rPr>
      <w:rFonts w:ascii="Arial" w:eastAsia="Arial" w:hAnsi="Arial" w:cs="Arial"/>
      <w:sz w:val="22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B2CA1"/>
    <w:rPr>
      <w:rFonts w:ascii="Arial" w:eastAsia="Arial" w:hAnsi="Arial" w:cs="Arial"/>
      <w:sz w:val="22"/>
      <w:szCs w:val="22"/>
      <w:lang w:val="es-ES" w:eastAsia="en-US"/>
    </w:rPr>
  </w:style>
  <w:style w:type="paragraph" w:customStyle="1" w:styleId="TableParagraph">
    <w:name w:val="Table Paragraph"/>
    <w:basedOn w:val="Normal"/>
    <w:uiPriority w:val="1"/>
    <w:qFormat/>
    <w:rsid w:val="000B2CA1"/>
    <w:pPr>
      <w:widowControl w:val="0"/>
      <w:autoSpaceDE w:val="0"/>
      <w:autoSpaceDN w:val="0"/>
      <w:spacing w:line="263" w:lineRule="exact"/>
      <w:ind w:left="38"/>
      <w:jc w:val="left"/>
    </w:pPr>
    <w:rPr>
      <w:rFonts w:ascii="Times New Roman" w:hAnsi="Times New Roman"/>
      <w:sz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6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3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dec.cl/dirper/sites/default/files/REGLAMENTO%20PERSONAL%20y%20Asociados%20Impresa%20ver%202018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sers\Usuario\AppData\Roaming\Microsoft\Plantillas\Informe%20(dise&#241;o%20ejecutivo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SelectedStyle="\APASixthEditionOfficeOnline.xsl" StyleName="APA" Version="6">
  <b:Source>
    <b:Tag>Int15</b:Tag>
    <b:SourceType>DocumentFromInternetSite</b:SourceType>
    <b:Guid>{0A38B210-C279-410D-BFA1-352E2358C010}</b:Guid>
    <b:Year>2015</b:Year>
    <b:Author>
      <b:Author>
        <b:Corporate>International Committee of Medical Journal Editors</b:Corporate>
      </b:Author>
    </b:Author>
    <b:URL>http://www.icmje.org</b:URL>
    <b:Title>Recommendations for the Conduct, Reporting, Editing, and Publication of Scholarly Work in Medical Journals</b:Title>
    <b:RefOrder>3</b:RefOrder>
  </b:Source>
  <b:Source>
    <b:Tag>Uni13</b:Tag>
    <b:SourceType>Report</b:SourceType>
    <b:Guid>{F0C25D64-495C-4BC7-8F3F-3D3735C1D43B}</b:Guid>
    <b:Author>
      <b:Author>
        <b:Corporate>Universidad de Chile</b:Corporate>
      </b:Author>
    </b:Author>
    <b:Title>Instructivo de buenas prácticas de publicación</b:Title>
    <b:Year>2013</b:Year>
    <b:RefOrder>2</b:RefOrder>
  </b:Source>
  <b:Source>
    <b:Tag>Rie90</b:Tag>
    <b:SourceType>JournalArticle</b:SourceType>
    <b:Guid>{61741B5E-2519-420A-8739-ABD57BECEC1A}</b:Guid>
    <b:Title>The order of authorship: who's on first?</b:Title>
    <b:Year>1990</b:Year>
    <b:Author>
      <b:Author>
        <b:NameList>
          <b:Person>
            <b:Last>Riesenberg D</b:Last>
            <b:First>Lundberg</b:First>
            <b:Middle>GD.</b:Middle>
          </b:Person>
        </b:NameList>
      </b:Author>
    </b:Author>
    <b:JournalName>JAMA</b:JournalName>
    <b:Pages>1857</b:Pages>
    <b:RefOrder>5</b:RefOrder>
  </b:Source>
  <b:Source>
    <b:Tag>Sci15</b:Tag>
    <b:SourceType>Report</b:SourceType>
    <b:Guid>{22010857-54B5-421C-AD34-51FE3B56D269}</b:Guid>
    <b:Title>Principales Indicadores Cienciométricos de la Actividad Científica Chilena 2013. Informe 2015</b:Title>
    <b:Year>2015</b:Year>
    <b:Author>
      <b:Author>
        <b:Corporate>CONICYT y SCImago Reseach Group</b:Corporate>
      </b:Author>
    </b:Author>
    <b:Publisher>Altazor Ediciones</b:Publisher>
    <b:City>Santiago-Madrid-Viña del Mar</b:City>
    <b:RefOrder>4</b:RefOrder>
  </b:Source>
  <b:Source>
    <b:Tag>CON16</b:Tag>
    <b:SourceType>Report</b:SourceType>
    <b:Guid>{08337539-82B4-4D1B-947A-DFB095CB5A83}</b:Guid>
    <b:Author>
      <b:Author>
        <b:Corporate>CONICYT</b:Corporate>
      </b:Author>
    </b:Author>
    <b:Title>Directrices para la normalización de autores, afiliación institucional y agradecimientos a fondos de financiamiento</b:Title>
    <b:Year>2016</b:Year>
    <b:URL>http://www.dgi.ubiobio.cl/dgi/wp-content/uploads/2011/01/Directrices_Normalizacion_Autores.pdf</b:URL>
    <b:RefOrder>1</b:RefOrder>
  </b:Source>
  <b:Source>
    <b:Tag>FEC07</b:Tag>
    <b:SourceType>Report</b:SourceType>
    <b:Guid>{C28BE0EB-1173-4B23-B2D6-9568EDFB2B8D}</b:Guid>
    <b:Author>
      <b:Author>
        <b:Corporate>FECYT</b:Corporate>
      </b:Author>
    </b:Author>
    <b:Title>Propuesta de manual de ayuda a los investigadores españoles para la normalización del nombre de autores e instituciones en las publicaciones científicas</b:Title>
    <b:Year>2007</b:Year>
    <b:URL>https://www.recursoscientificos.fecyt.es/sites/default/files/2015_02_16_normalizacion_nomb</b:URL>
    <b:RefOrder>6</b:RefOrder>
  </b:Source>
</b:Sourc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6BD523543083346986DFAA3F27F5138" ma:contentTypeVersion="3" ma:contentTypeDescription="Crear nuevo documento." ma:contentTypeScope="" ma:versionID="b991bad70c73fcf04421eeb2f7755da8">
  <xsd:schema xmlns:xsd="http://www.w3.org/2001/XMLSchema" xmlns:xs="http://www.w3.org/2001/XMLSchema" xmlns:p="http://schemas.microsoft.com/office/2006/metadata/properties" xmlns:ns2="077f41db-3397-4e41-9f43-d49808917599" targetNamespace="http://schemas.microsoft.com/office/2006/metadata/properties" ma:root="true" ma:fieldsID="958093813438682be663f556dba05281" ns2:_="">
    <xsd:import namespace="077f41db-3397-4e41-9f43-d498089175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f41db-3397-4e41-9f43-d498089175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overPageProperties xmlns="http://schemas.microsoft.com/office/2006/coverPageProps">
  <PublishDate/>
  <Abstract>Este informe tiene por objetivo detallar los requerimientos específicos esperados para la integración con Scopus</Abstract>
  <CompanyAddress/>
  <CompanyPhone/>
  <CompanyFax/>
  <CompanyEmail/>
</CoverPageProperties>
</file>

<file path=customXml/item6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Props1.xml><?xml version="1.0" encoding="utf-8"?>
<ds:datastoreItem xmlns:ds="http://schemas.openxmlformats.org/officeDocument/2006/customXml" ds:itemID="{167A7E62-D0F8-45DF-A6A1-FA7680577C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78D51F-904A-44C8-B82E-21648E09A9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E3DC57-0EFF-4ABA-BE97-A6B7AA9792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5D4829-7599-4D62-8972-5571153973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7f41db-3397-4e41-9f43-d498089175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B513F66-3CD9-4A99-94A6-A8F1C12D9161}">
  <ds:schemaRefs>
    <ds:schemaRef ds:uri="http://schemas.microsoft.com/office/2006/coverPageProps"/>
  </ds:schemaRefs>
</ds:datastoreItem>
</file>

<file path=customXml/itemProps6.xml><?xml version="1.0" encoding="utf-8"?>
<ds:datastoreItem xmlns:ds="http://schemas.openxmlformats.org/officeDocument/2006/customXml" ds:itemID="{711CAA88-A696-4AFD-8B90-C78284617AA1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Informe (diseño ejecutivo)</Template>
  <TotalTime>2</TotalTime>
  <Pages>1</Pages>
  <Words>283</Words>
  <Characters>1562</Characters>
  <Application>Microsoft Office Word</Application>
  <DocSecurity>2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Bases UdeC Concurso VRID Iniciacion 2018</vt:lpstr>
      <vt:lpstr/>
    </vt:vector>
  </TitlesOfParts>
  <Company/>
  <LinksUpToDate>false</LinksUpToDate>
  <CharactersWithSpaces>1842</CharactersWithSpaces>
  <SharedDoc>false</SharedDoc>
  <HLinks>
    <vt:vector size="36" baseType="variant">
      <vt:variant>
        <vt:i4>5832802</vt:i4>
      </vt:variant>
      <vt:variant>
        <vt:i4>12</vt:i4>
      </vt:variant>
      <vt:variant>
        <vt:i4>0</vt:i4>
      </vt:variant>
      <vt:variant>
        <vt:i4>5</vt:i4>
      </vt:variant>
      <vt:variant>
        <vt:lpwstr>mailto:vrid@udec.cl</vt:lpwstr>
      </vt:variant>
      <vt:variant>
        <vt:lpwstr/>
      </vt:variant>
      <vt:variant>
        <vt:i4>2752567</vt:i4>
      </vt:variant>
      <vt:variant>
        <vt:i4>9</vt:i4>
      </vt:variant>
      <vt:variant>
        <vt:i4>0</vt:i4>
      </vt:variant>
      <vt:variant>
        <vt:i4>5</vt:i4>
      </vt:variant>
      <vt:variant>
        <vt:lpwstr>http://www.udec.cl/vrid/?q=node/27</vt:lpwstr>
      </vt:variant>
      <vt:variant>
        <vt:lpwstr/>
      </vt:variant>
      <vt:variant>
        <vt:i4>5832802</vt:i4>
      </vt:variant>
      <vt:variant>
        <vt:i4>6</vt:i4>
      </vt:variant>
      <vt:variant>
        <vt:i4>0</vt:i4>
      </vt:variant>
      <vt:variant>
        <vt:i4>5</vt:i4>
      </vt:variant>
      <vt:variant>
        <vt:lpwstr>mailto:vrid@udec.cl</vt:lpwstr>
      </vt:variant>
      <vt:variant>
        <vt:lpwstr/>
      </vt:variant>
      <vt:variant>
        <vt:i4>5832802</vt:i4>
      </vt:variant>
      <vt:variant>
        <vt:i4>3</vt:i4>
      </vt:variant>
      <vt:variant>
        <vt:i4>0</vt:i4>
      </vt:variant>
      <vt:variant>
        <vt:i4>5</vt:i4>
      </vt:variant>
      <vt:variant>
        <vt:lpwstr>mailto:vrid@udec.cl</vt:lpwstr>
      </vt:variant>
      <vt:variant>
        <vt:lpwstr/>
      </vt:variant>
      <vt:variant>
        <vt:i4>7995516</vt:i4>
      </vt:variant>
      <vt:variant>
        <vt:i4>0</vt:i4>
      </vt:variant>
      <vt:variant>
        <vt:i4>0</vt:i4>
      </vt:variant>
      <vt:variant>
        <vt:i4>5</vt:i4>
      </vt:variant>
      <vt:variant>
        <vt:lpwstr>https://concursosvrid.udec.cl/</vt:lpwstr>
      </vt:variant>
      <vt:variant>
        <vt:lpwstr/>
      </vt:variant>
      <vt:variant>
        <vt:i4>2228342</vt:i4>
      </vt:variant>
      <vt:variant>
        <vt:i4>6</vt:i4>
      </vt:variant>
      <vt:variant>
        <vt:i4>0</vt:i4>
      </vt:variant>
      <vt:variant>
        <vt:i4>5</vt:i4>
      </vt:variant>
      <vt:variant>
        <vt:lpwstr>http://www.udec.cl/dirper/sites/default/files/REGLAMENTO PERSONAL y Asociados Impresa ver 2018.pdf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UdeC Concurso VRID Iniciacion 2018</dc:title>
  <dc:subject>Requerimiento desde la Vicerrectoría de Investigación hacia la Dirección de Tecnologías de Información</dc:subject>
  <dc:creator>cespina@udec.cl</dc:creator>
  <cp:keywords/>
  <dc:description/>
  <cp:lastModifiedBy>Claudia Espina</cp:lastModifiedBy>
  <cp:revision>2</cp:revision>
  <cp:lastPrinted>2026-07-06T11:37:00Z</cp:lastPrinted>
  <dcterms:created xsi:type="dcterms:W3CDTF">2026-08-10T18:53:00Z</dcterms:created>
  <dcterms:modified xsi:type="dcterms:W3CDTF">2026-08-10T18:53:00Z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TC017730589991</vt:lpwstr>
  </property>
</Properties>
</file>