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0108D8" w14:textId="3FCC3FD4" w:rsidR="001C04D8" w:rsidRPr="004414F3" w:rsidRDefault="00CA39F9" w:rsidP="00AA77CF">
      <w:pPr>
        <w:pStyle w:val="Ttulo1"/>
        <w:rPr>
          <w:rFonts w:ascii="Verdana" w:hAnsi="Verdana" w:cs="Calibri"/>
          <w:b w:val="0"/>
          <w:bCs w:val="0"/>
          <w:color w:val="003399"/>
          <w:sz w:val="22"/>
          <w:szCs w:val="28"/>
          <w:lang w:val="es-ES" w:eastAsia="es-ES"/>
        </w:rPr>
      </w:pPr>
      <w:r w:rsidRPr="004414F3">
        <w:rPr>
          <w:rFonts w:ascii="Verdana" w:hAnsi="Verdana" w:cs="Calibri"/>
          <w:bCs w:val="0"/>
          <w:noProof/>
          <w:color w:val="003399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7F9D8519" wp14:editId="59080425">
                <wp:simplePos x="0" y="0"/>
                <wp:positionH relativeFrom="page">
                  <wp:posOffset>971550</wp:posOffset>
                </wp:positionH>
                <wp:positionV relativeFrom="paragraph">
                  <wp:posOffset>333374</wp:posOffset>
                </wp:positionV>
                <wp:extent cx="5939790" cy="0"/>
                <wp:effectExtent l="0" t="0" r="0" b="0"/>
                <wp:wrapTopAndBottom/>
                <wp:docPr id="1" name="Conector rec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B7423" id="Conector recto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6.5pt,26.25pt" to="544.2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" strokecolor="windowText" strokeweight="1pt">
                <w10:wrap type="topAndBottom" anchorx="page"/>
              </v:line>
            </w:pict>
          </mc:Fallback>
        </mc:AlternateContent>
      </w:r>
      <w:r w:rsidR="00723F59">
        <w:rPr>
          <w:rFonts w:ascii="Verdana" w:hAnsi="Verdana" w:cs="Calibri"/>
          <w:bCs w:val="0"/>
          <w:color w:val="003399"/>
          <w:sz w:val="24"/>
          <w:szCs w:val="24"/>
          <w:lang w:val="es-ES" w:eastAsia="es-ES"/>
        </w:rPr>
        <w:t>Pauta</w:t>
      </w:r>
      <w:r w:rsidR="001C6422" w:rsidRPr="004414F3">
        <w:rPr>
          <w:rFonts w:ascii="Verdana" w:hAnsi="Verdana" w:cs="Calibri"/>
          <w:bCs w:val="0"/>
          <w:color w:val="003399"/>
          <w:sz w:val="24"/>
          <w:szCs w:val="24"/>
          <w:lang w:val="es-ES" w:eastAsia="es-ES"/>
        </w:rPr>
        <w:t xml:space="preserve"> </w:t>
      </w:r>
      <w:r w:rsidR="004E7853" w:rsidRPr="004414F3">
        <w:rPr>
          <w:rFonts w:ascii="Verdana" w:hAnsi="Verdana" w:cs="Calibri"/>
          <w:bCs w:val="0"/>
          <w:color w:val="003399"/>
          <w:sz w:val="24"/>
          <w:szCs w:val="24"/>
          <w:lang w:val="es-ES" w:eastAsia="es-ES"/>
        </w:rPr>
        <w:t xml:space="preserve">de </w:t>
      </w:r>
      <w:r w:rsidR="001C6422" w:rsidRPr="004414F3">
        <w:rPr>
          <w:rFonts w:ascii="Verdana" w:hAnsi="Verdana" w:cs="Calibri"/>
          <w:bCs w:val="0"/>
          <w:color w:val="003399"/>
          <w:sz w:val="24"/>
          <w:szCs w:val="24"/>
          <w:lang w:val="es-ES" w:eastAsia="es-ES"/>
        </w:rPr>
        <w:t>evaluación</w:t>
      </w:r>
      <w:r w:rsidR="0031490E" w:rsidRPr="004414F3">
        <w:rPr>
          <w:rFonts w:ascii="Verdana" w:hAnsi="Verdana" w:cs="Arial"/>
          <w:i/>
          <w:iCs/>
          <w:sz w:val="24"/>
          <w:szCs w:val="24"/>
        </w:rPr>
        <w:t xml:space="preserve"> </w:t>
      </w:r>
      <w:r w:rsidR="00653816" w:rsidRPr="004414F3">
        <w:rPr>
          <w:rFonts w:ascii="Verdana" w:hAnsi="Verdana" w:cs="Arial"/>
          <w:i/>
          <w:iCs/>
          <w:sz w:val="24"/>
          <w:szCs w:val="24"/>
        </w:rPr>
        <w:t xml:space="preserve">VRID </w:t>
      </w:r>
      <w:r w:rsidR="00AA77CF" w:rsidRPr="004414F3">
        <w:rPr>
          <w:rFonts w:ascii="Verdana" w:hAnsi="Verdana" w:cs="Arial"/>
          <w:i/>
          <w:iCs/>
          <w:sz w:val="24"/>
          <w:szCs w:val="24"/>
        </w:rPr>
        <w:t>L</w:t>
      </w:r>
      <w:r w:rsidR="00EF3F19" w:rsidRPr="004414F3">
        <w:rPr>
          <w:rFonts w:ascii="Verdana" w:hAnsi="Verdana" w:cs="Arial"/>
          <w:i/>
          <w:iCs/>
          <w:sz w:val="24"/>
          <w:szCs w:val="24"/>
        </w:rPr>
        <w:t>a</w:t>
      </w:r>
      <w:r w:rsidR="00AA77CF" w:rsidRPr="004414F3">
        <w:rPr>
          <w:rFonts w:ascii="Verdana" w:hAnsi="Verdana" w:cs="Arial"/>
          <w:i/>
          <w:iCs/>
          <w:sz w:val="24"/>
          <w:szCs w:val="24"/>
        </w:rPr>
        <w:t>boratorias</w:t>
      </w:r>
    </w:p>
    <w:p w14:paraId="1096E879" w14:textId="4FCC177A" w:rsidR="00AA77CF" w:rsidRPr="004414F3" w:rsidRDefault="00AA77CF" w:rsidP="00EB24DB">
      <w:pPr>
        <w:rPr>
          <w:rFonts w:ascii="Verdana" w:hAnsi="Verdana" w:cs="Calibri"/>
          <w:b/>
          <w:bCs/>
          <w:color w:val="003399"/>
          <w:sz w:val="22"/>
          <w:szCs w:val="28"/>
          <w:lang w:val="es-ES" w:eastAsia="es-ES"/>
        </w:rPr>
      </w:pPr>
    </w:p>
    <w:p w14:paraId="1D934B19" w14:textId="1BC2EDE3" w:rsidR="00407773" w:rsidRPr="004414F3" w:rsidRDefault="00EF3F19" w:rsidP="004414F3">
      <w:pPr>
        <w:spacing w:before="120" w:after="120"/>
        <w:rPr>
          <w:rFonts w:ascii="Verdana" w:hAnsi="Verdana" w:cs="Arial"/>
          <w:sz w:val="22"/>
        </w:rPr>
      </w:pPr>
      <w:r w:rsidRPr="004414F3">
        <w:rPr>
          <w:rFonts w:ascii="Verdana" w:hAnsi="Verdana"/>
          <w:spacing w:val="-2"/>
          <w:sz w:val="22"/>
        </w:rPr>
        <w:t xml:space="preserve">El puntaje máximo </w:t>
      </w:r>
      <w:r w:rsidR="00723F59">
        <w:rPr>
          <w:rFonts w:ascii="Verdana" w:hAnsi="Verdana"/>
          <w:spacing w:val="-2"/>
          <w:sz w:val="22"/>
        </w:rPr>
        <w:t xml:space="preserve">4 </w:t>
      </w:r>
      <w:r w:rsidRPr="004414F3">
        <w:rPr>
          <w:rFonts w:ascii="Verdana" w:hAnsi="Verdana"/>
          <w:spacing w:val="-2"/>
          <w:sz w:val="22"/>
        </w:rPr>
        <w:t xml:space="preserve">y mínimo </w:t>
      </w:r>
      <w:r w:rsidR="00723F59">
        <w:rPr>
          <w:rFonts w:ascii="Verdana" w:hAnsi="Verdana"/>
          <w:spacing w:val="-2"/>
          <w:sz w:val="22"/>
        </w:rPr>
        <w:t>1</w:t>
      </w:r>
      <w:r w:rsidRPr="004414F3">
        <w:rPr>
          <w:rFonts w:ascii="Verdana" w:hAnsi="Verdana"/>
          <w:spacing w:val="-2"/>
          <w:sz w:val="22"/>
        </w:rPr>
        <w:t xml:space="preserve"> s</w:t>
      </w:r>
      <w:r w:rsidRPr="004414F3">
        <w:rPr>
          <w:rFonts w:ascii="Verdana" w:hAnsi="Verdana"/>
          <w:color w:val="000000" w:themeColor="text1"/>
          <w:spacing w:val="-2"/>
          <w:sz w:val="22"/>
        </w:rPr>
        <w:t xml:space="preserve">e asignará de acuerdo con </w:t>
      </w:r>
      <w:r w:rsidR="00407773" w:rsidRPr="004414F3">
        <w:rPr>
          <w:rFonts w:ascii="Verdana" w:hAnsi="Verdana" w:cs="Arial"/>
          <w:sz w:val="22"/>
        </w:rPr>
        <w:t>los siguientes criterios</w:t>
      </w:r>
      <w:r w:rsidR="004E7853" w:rsidRPr="004414F3">
        <w:rPr>
          <w:rFonts w:ascii="Verdana" w:hAnsi="Verdana" w:cs="Arial"/>
          <w:sz w:val="22"/>
        </w:rPr>
        <w:t>.</w:t>
      </w:r>
    </w:p>
    <w:p w14:paraId="383E2B2B" w14:textId="072294EC" w:rsidR="00ED2DBD" w:rsidRPr="004414F3" w:rsidRDefault="00EF3F19" w:rsidP="004414F3">
      <w:pPr>
        <w:spacing w:before="120" w:after="120"/>
        <w:rPr>
          <w:rFonts w:ascii="Verdana" w:hAnsi="Verdana" w:cs="Arial"/>
          <w:szCs w:val="20"/>
        </w:rPr>
      </w:pPr>
      <w:r w:rsidRPr="004414F3">
        <w:rPr>
          <w:rFonts w:ascii="Verdana" w:eastAsia="Palatino Linotype" w:hAnsi="Verdana" w:cs="Calibri"/>
          <w:b/>
          <w:bCs/>
          <w:color w:val="003399"/>
          <w:sz w:val="22"/>
          <w:lang w:val="es-ES" w:eastAsia="es-ES"/>
        </w:rPr>
        <w:t>1.</w:t>
      </w:r>
      <w:r w:rsidR="00DF71A5" w:rsidRPr="004414F3">
        <w:rPr>
          <w:rFonts w:ascii="Verdana" w:eastAsia="Palatino Linotype" w:hAnsi="Verdana" w:cs="Calibri"/>
          <w:b/>
          <w:bCs/>
          <w:color w:val="003399"/>
          <w:sz w:val="22"/>
          <w:lang w:val="es-ES" w:eastAsia="es-ES"/>
        </w:rPr>
        <w:t xml:space="preserve">Carácter habilitante del apoyo solicitado 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(</w:t>
      </w:r>
      <w:r w:rsidR="00702028" w:rsidRPr="004414F3">
        <w:rPr>
          <w:rFonts w:ascii="Verdana" w:eastAsia="Palatino Linotype" w:hAnsi="Verdana" w:cs="Calibri"/>
          <w:sz w:val="22"/>
          <w:lang w:val="es-ES" w:eastAsia="es-ES"/>
        </w:rPr>
        <w:t>20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69"/>
        <w:gridCol w:w="1871"/>
        <w:gridCol w:w="1406"/>
        <w:gridCol w:w="1643"/>
        <w:gridCol w:w="973"/>
      </w:tblGrid>
      <w:tr w:rsidR="007E2BCA" w:rsidRPr="004414F3" w14:paraId="5AFD3618" w14:textId="7A79C4F7" w:rsidTr="001F31DD">
        <w:trPr>
          <w:trHeight w:val="157"/>
        </w:trPr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451AE7" w14:textId="4BB57E4F" w:rsidR="007E2BCA" w:rsidRPr="00BD48A0" w:rsidRDefault="007E2BCA" w:rsidP="004414F3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 w:cs="Arial"/>
                <w:szCs w:val="20"/>
              </w:rPr>
              <w:t>Definición criterio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10FB61" w14:textId="02B87716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EBAD41" w14:textId="20E77F1F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3018EA" w14:textId="40914780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862CB2" w14:textId="523921BD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1</w:t>
            </w:r>
          </w:p>
        </w:tc>
      </w:tr>
      <w:tr w:rsidR="007E2BCA" w:rsidRPr="004414F3" w14:paraId="70B55BAA" w14:textId="326D70F9" w:rsidTr="001F31DD">
        <w:trPr>
          <w:trHeight w:val="371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019B" w14:textId="2E584950" w:rsidR="007E2BCA" w:rsidRPr="00BD48A0" w:rsidRDefault="007E2BCA" w:rsidP="004414F3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/>
                <w:color w:val="000000" w:themeColor="text1"/>
                <w:spacing w:val="-2"/>
                <w:szCs w:val="20"/>
              </w:rPr>
              <w:t>Claridad de la necesidad y su vínculo con la actividad investigativa en curso o proyectada.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9805" w14:textId="6D5DF528" w:rsidR="007E2BCA" w:rsidRPr="001F31DD" w:rsidRDefault="001F31DD" w:rsidP="001F31DD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completamente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A268" w14:textId="5A7FF4E8" w:rsidR="007E2BCA" w:rsidRPr="001F31DD" w:rsidRDefault="001F31DD" w:rsidP="001F31DD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en gran medida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BC97" w14:textId="7E0FDD72" w:rsidR="007E2BCA" w:rsidRPr="001F31DD" w:rsidRDefault="001F31DD" w:rsidP="001F31DD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parcialmente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BECD" w14:textId="5825DAC8" w:rsidR="007E2BCA" w:rsidRPr="001F31DD" w:rsidRDefault="001F31DD" w:rsidP="001F31DD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F31DD">
              <w:rPr>
                <w:rFonts w:ascii="Verdana" w:hAnsi="Verdana" w:cs="Arial"/>
                <w:sz w:val="18"/>
                <w:szCs w:val="18"/>
              </w:rPr>
              <w:t>No cumple</w:t>
            </w:r>
          </w:p>
        </w:tc>
      </w:tr>
    </w:tbl>
    <w:p w14:paraId="488E14A9" w14:textId="0AB0A525" w:rsidR="00A849D0" w:rsidRPr="004414F3" w:rsidRDefault="00EF3F19" w:rsidP="004414F3">
      <w:pPr>
        <w:spacing w:before="120" w:after="120"/>
        <w:rPr>
          <w:rFonts w:ascii="Verdana" w:hAnsi="Verdana" w:cs="Arial"/>
          <w:szCs w:val="20"/>
        </w:rPr>
      </w:pPr>
      <w:r w:rsidRPr="004414F3">
        <w:rPr>
          <w:rFonts w:ascii="Verdana" w:eastAsia="Palatino Linotype" w:hAnsi="Verdana" w:cs="Calibri"/>
          <w:b/>
          <w:bCs/>
          <w:color w:val="003399"/>
          <w:sz w:val="22"/>
          <w:lang w:val="es-ES" w:eastAsia="es-ES"/>
        </w:rPr>
        <w:t>2.</w:t>
      </w:r>
      <w:r w:rsidR="00DF71A5" w:rsidRPr="004414F3">
        <w:rPr>
          <w:rFonts w:ascii="Verdana" w:eastAsia="Palatino Linotype" w:hAnsi="Verdana" w:cs="Calibri"/>
          <w:b/>
          <w:bCs/>
          <w:color w:val="003399"/>
          <w:sz w:val="22"/>
          <w:lang w:val="es-ES" w:eastAsia="es-ES"/>
        </w:rPr>
        <w:t xml:space="preserve">Impacto en la trayectoria académica 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(</w:t>
      </w:r>
      <w:r w:rsidR="00702028" w:rsidRPr="004414F3">
        <w:rPr>
          <w:rFonts w:ascii="Verdana" w:eastAsia="Palatino Linotype" w:hAnsi="Verdana" w:cs="Calibri"/>
          <w:sz w:val="22"/>
          <w:lang w:val="es-ES" w:eastAsia="es-ES"/>
        </w:rPr>
        <w:t>20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417"/>
        <w:gridCol w:w="1615"/>
        <w:gridCol w:w="981"/>
      </w:tblGrid>
      <w:tr w:rsidR="007E2BCA" w:rsidRPr="004414F3" w14:paraId="23FA6FE3" w14:textId="3C91C689" w:rsidTr="001F31DD">
        <w:trPr>
          <w:trHeight w:val="23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4831" w14:textId="4B09A2C0" w:rsidR="007E2BCA" w:rsidRPr="00BD48A0" w:rsidRDefault="007E2BCA" w:rsidP="007E2BCA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 w:cs="Arial"/>
                <w:szCs w:val="20"/>
              </w:rPr>
              <w:t>Definición criterio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50B4" w14:textId="0B460761" w:rsidR="007E2BCA" w:rsidRPr="00BD48A0" w:rsidRDefault="007E2BCA" w:rsidP="007E2BCA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A17" w14:textId="2C10DFA8" w:rsidR="007E2BCA" w:rsidRPr="00BD48A0" w:rsidRDefault="007E2BCA" w:rsidP="007E2BCA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Cs w:val="20"/>
              </w:rPr>
              <w:t>3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7E09" w14:textId="39EA4956" w:rsidR="007E2BCA" w:rsidRPr="00BD48A0" w:rsidRDefault="007E2BCA" w:rsidP="007E2BCA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469E" w14:textId="671B2C18" w:rsidR="007E2BCA" w:rsidRPr="00BD48A0" w:rsidRDefault="007E2BCA" w:rsidP="007E2BCA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1</w:t>
            </w:r>
          </w:p>
        </w:tc>
      </w:tr>
      <w:tr w:rsidR="001F31DD" w:rsidRPr="004414F3" w14:paraId="684F3A27" w14:textId="50F3F4DD" w:rsidTr="001F31DD">
        <w:trPr>
          <w:trHeight w:val="37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132" w14:textId="5D766F70" w:rsidR="001F31DD" w:rsidRPr="00BD48A0" w:rsidRDefault="001F31DD" w:rsidP="001F31DD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/>
                <w:color w:val="000000" w:themeColor="text1"/>
                <w:spacing w:val="-2"/>
                <w:szCs w:val="20"/>
              </w:rPr>
              <w:t>Potencial del apoyo para consolidar, proyectar o estabilizar el liderazgo científico de la investigadora en su área disciplinaria</w:t>
            </w:r>
            <w:r w:rsidR="00AD313E">
              <w:rPr>
                <w:rFonts w:ascii="Verdana" w:hAnsi="Verdana"/>
                <w:color w:val="000000" w:themeColor="text1"/>
                <w:spacing w:val="-2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1B2C" w14:textId="03780C33" w:rsidR="001F31DD" w:rsidRPr="00BD48A0" w:rsidRDefault="001F31DD" w:rsidP="001F31DD">
            <w:pPr>
              <w:jc w:val="center"/>
              <w:rPr>
                <w:rFonts w:ascii="Verdana" w:hAnsi="Verdana" w:cs="Arial"/>
                <w:color w:val="EE0000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completamente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3B22" w14:textId="42037A0A" w:rsidR="001F31DD" w:rsidRPr="00BD48A0" w:rsidRDefault="001F31DD" w:rsidP="001F31DD">
            <w:pPr>
              <w:jc w:val="center"/>
              <w:rPr>
                <w:rFonts w:ascii="Verdana" w:hAnsi="Verdana" w:cs="Arial"/>
                <w:color w:val="EE0000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en gran medida</w:t>
            </w:r>
          </w:p>
        </w:tc>
        <w:tc>
          <w:tcPr>
            <w:tcW w:w="1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79FE" w14:textId="1A6DA807" w:rsidR="001F31DD" w:rsidRPr="00BD48A0" w:rsidRDefault="001F31DD" w:rsidP="001F31DD">
            <w:pPr>
              <w:jc w:val="center"/>
              <w:rPr>
                <w:rFonts w:ascii="Verdana" w:hAnsi="Verdana" w:cs="Arial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parcialmente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977B" w14:textId="7BD3D893" w:rsidR="001F31DD" w:rsidRPr="00BD48A0" w:rsidRDefault="001F31DD" w:rsidP="001F31DD">
            <w:pPr>
              <w:jc w:val="center"/>
              <w:rPr>
                <w:rFonts w:ascii="Verdana" w:hAnsi="Verdana" w:cs="Arial"/>
                <w:szCs w:val="20"/>
              </w:rPr>
            </w:pPr>
            <w:r w:rsidRPr="001F31DD">
              <w:rPr>
                <w:rFonts w:ascii="Verdana" w:hAnsi="Verdana" w:cs="Arial"/>
                <w:sz w:val="18"/>
                <w:szCs w:val="18"/>
              </w:rPr>
              <w:t>No cumple</w:t>
            </w:r>
          </w:p>
        </w:tc>
      </w:tr>
    </w:tbl>
    <w:p w14:paraId="482DFE79" w14:textId="5FE034DB" w:rsidR="00A849D0" w:rsidRPr="004414F3" w:rsidRDefault="00A849D0" w:rsidP="004414F3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 w:rsidRPr="004414F3">
        <w:rPr>
          <w:rFonts w:ascii="Verdana" w:hAnsi="Verdana" w:cs="Calibri"/>
          <w:b/>
          <w:bCs/>
          <w:color w:val="003399"/>
          <w:sz w:val="22"/>
          <w:szCs w:val="28"/>
          <w:lang w:val="es-ES" w:eastAsia="es-ES"/>
        </w:rPr>
        <w:t xml:space="preserve">3. </w:t>
      </w:r>
      <w:r w:rsidR="00DF71A5"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>Factibilidad técnica y pertinencia</w:t>
      </w:r>
      <w:r w:rsidR="00407773"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 xml:space="preserve"> 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(</w:t>
      </w:r>
      <w:r w:rsidR="004414F3" w:rsidRPr="004414F3">
        <w:rPr>
          <w:rFonts w:ascii="Verdana" w:eastAsia="Palatino Linotype" w:hAnsi="Verdana" w:cs="Calibri"/>
          <w:sz w:val="22"/>
          <w:lang w:val="es-ES" w:eastAsia="es-ES"/>
        </w:rPr>
        <w:t>20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417"/>
        <w:gridCol w:w="1560"/>
        <w:gridCol w:w="992"/>
      </w:tblGrid>
      <w:tr w:rsidR="007E2BCA" w:rsidRPr="004414F3" w14:paraId="4390A6AE" w14:textId="77777777" w:rsidTr="001F31DD">
        <w:trPr>
          <w:trHeight w:val="23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D8FF" w14:textId="66544C8D" w:rsidR="007E2BCA" w:rsidRPr="00BD48A0" w:rsidRDefault="007E2BCA" w:rsidP="004414F3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 w:cs="Arial"/>
                <w:szCs w:val="20"/>
              </w:rPr>
              <w:t>Definición criterio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F41B" w14:textId="3B67AC7A" w:rsidR="007E2BCA" w:rsidRPr="007E2BCA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7E2BCA">
              <w:rPr>
                <w:rFonts w:ascii="Verdana" w:hAnsi="Verdana" w:cs="Arial"/>
                <w:color w:val="000000" w:themeColor="text1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E77E" w14:textId="666BAF3E" w:rsidR="007E2BCA" w:rsidRPr="007E2BCA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7E2BCA">
              <w:rPr>
                <w:rFonts w:ascii="Verdana" w:hAnsi="Verdana" w:cs="Arial"/>
                <w:color w:val="000000" w:themeColor="text1"/>
                <w:szCs w:val="20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2DF4" w14:textId="57368F5E" w:rsidR="007E2BCA" w:rsidRPr="007E2BCA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7E2BCA">
              <w:rPr>
                <w:rFonts w:ascii="Verdana" w:hAnsi="Verdana" w:cs="Arial"/>
                <w:color w:val="000000" w:themeColor="text1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9317" w14:textId="42D2958D" w:rsidR="007E2BCA" w:rsidRPr="007E2BCA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7E2BCA">
              <w:rPr>
                <w:rFonts w:ascii="Verdana" w:hAnsi="Verdana" w:cs="Arial"/>
                <w:color w:val="000000" w:themeColor="text1"/>
                <w:szCs w:val="20"/>
              </w:rPr>
              <w:t>1</w:t>
            </w:r>
          </w:p>
        </w:tc>
      </w:tr>
      <w:tr w:rsidR="001F31DD" w:rsidRPr="004414F3" w14:paraId="6B443839" w14:textId="77777777" w:rsidTr="00BD1CF5">
        <w:trPr>
          <w:trHeight w:val="37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C70" w14:textId="121B4F76" w:rsidR="001F31DD" w:rsidRPr="00BD48A0" w:rsidRDefault="001F31DD" w:rsidP="001F31DD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/>
                <w:color w:val="000000" w:themeColor="text1"/>
                <w:spacing w:val="-2"/>
                <w:szCs w:val="20"/>
              </w:rPr>
              <w:t>Viabilidad de la propuesta en el plazo de ejecución, proporcionalidad entre los recursos solicitados y la necesidad planteada.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39F8" w14:textId="28C4DEBA" w:rsidR="001F31DD" w:rsidRPr="007E2BCA" w:rsidRDefault="001F31DD" w:rsidP="001F31DD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completamente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D035" w14:textId="23A15419" w:rsidR="001F31DD" w:rsidRPr="007E2BCA" w:rsidRDefault="001F31DD" w:rsidP="001F31DD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en gran medida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5D03" w14:textId="7F240457" w:rsidR="001F31DD" w:rsidRPr="007E2BCA" w:rsidRDefault="001F31DD" w:rsidP="001F31DD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parcialmente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CCC9" w14:textId="23C785D4" w:rsidR="001F31DD" w:rsidRPr="007E2BCA" w:rsidRDefault="001F31DD" w:rsidP="001F31DD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 w:rsidRPr="001F31DD">
              <w:rPr>
                <w:rFonts w:ascii="Verdana" w:hAnsi="Verdana" w:cs="Arial"/>
                <w:sz w:val="18"/>
                <w:szCs w:val="18"/>
              </w:rPr>
              <w:t>No cumple</w:t>
            </w:r>
          </w:p>
        </w:tc>
      </w:tr>
    </w:tbl>
    <w:p w14:paraId="4E88A8E7" w14:textId="72563F7F" w:rsidR="00AA77CF" w:rsidRPr="004414F3" w:rsidRDefault="00EF3F19" w:rsidP="004414F3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>4.</w:t>
      </w:r>
      <w:r w:rsidR="00DF71A5"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>Coherencia</w:t>
      </w:r>
      <w:r w:rsidR="00CE5A84">
        <w:rPr>
          <w:rFonts w:ascii="Verdana" w:hAnsi="Verdana" w:cs="Calibri"/>
          <w:b/>
          <w:bCs/>
          <w:color w:val="003399"/>
          <w:sz w:val="22"/>
          <w:lang w:val="es-ES" w:eastAsia="es-ES"/>
        </w:rPr>
        <w:t xml:space="preserve"> 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(</w:t>
      </w:r>
      <w:r w:rsidR="004414F3" w:rsidRPr="004414F3">
        <w:rPr>
          <w:rFonts w:ascii="Verdana" w:eastAsia="Palatino Linotype" w:hAnsi="Verdana" w:cs="Calibri"/>
          <w:sz w:val="22"/>
          <w:lang w:val="es-ES" w:eastAsia="es-ES"/>
        </w:rPr>
        <w:t>20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417"/>
        <w:gridCol w:w="1560"/>
        <w:gridCol w:w="992"/>
      </w:tblGrid>
      <w:tr w:rsidR="007E2BCA" w:rsidRPr="004414F3" w14:paraId="432BF5E1" w14:textId="2B2E08E3" w:rsidTr="001F31DD">
        <w:trPr>
          <w:trHeight w:val="23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47E2" w14:textId="31F1CED1" w:rsidR="007E2BCA" w:rsidRPr="00BD48A0" w:rsidRDefault="007E2BCA" w:rsidP="004414F3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 w:cs="Arial"/>
                <w:szCs w:val="20"/>
              </w:rPr>
              <w:t>Definición criterio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CDDD" w14:textId="5B236011" w:rsidR="007E2BCA" w:rsidRPr="00BD48A0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57DF" w14:textId="104D93F1" w:rsidR="007E2BCA" w:rsidRPr="00BD48A0" w:rsidRDefault="007E2BCA" w:rsidP="004414F3">
            <w:pPr>
              <w:jc w:val="center"/>
              <w:rPr>
                <w:rFonts w:ascii="Verdana" w:hAnsi="Verdana" w:cs="Arial"/>
                <w:color w:val="000000" w:themeColor="text1"/>
                <w:szCs w:val="20"/>
              </w:rPr>
            </w:pPr>
            <w:r>
              <w:rPr>
                <w:rFonts w:ascii="Verdana" w:hAnsi="Verdana" w:cs="Arial"/>
                <w:color w:val="000000" w:themeColor="text1"/>
                <w:szCs w:val="20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B2F2" w14:textId="3CAAF5CC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855" w14:textId="4EA483B7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1</w:t>
            </w:r>
          </w:p>
        </w:tc>
      </w:tr>
      <w:tr w:rsidR="001F31DD" w:rsidRPr="004414F3" w14:paraId="0779F4DB" w14:textId="4B6D1804" w:rsidTr="001E45A8">
        <w:trPr>
          <w:trHeight w:val="371"/>
        </w:trPr>
        <w:tc>
          <w:tcPr>
            <w:tcW w:w="4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99ED" w14:textId="40D3AE90" w:rsidR="001F31DD" w:rsidRPr="00BD48A0" w:rsidRDefault="001F31DD" w:rsidP="001F31DD">
            <w:pPr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Calibri"/>
                <w:szCs w:val="20"/>
                <w:lang w:val="es-ES" w:eastAsia="es-ES"/>
              </w:rPr>
              <w:t xml:space="preserve">Coherencia </w:t>
            </w:r>
            <w:r w:rsidRPr="00BD48A0">
              <w:rPr>
                <w:rFonts w:ascii="Verdana" w:hAnsi="Verdana" w:cs="Calibri"/>
                <w:szCs w:val="20"/>
                <w:lang w:val="es-ES" w:eastAsia="es-ES"/>
              </w:rPr>
              <w:t>entre la fundamentación, los recursos solicitados y los resultados esperados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6C5D" w14:textId="13111286" w:rsidR="001F31DD" w:rsidRPr="00BD48A0" w:rsidRDefault="001F31DD" w:rsidP="001F31DD">
            <w:pPr>
              <w:jc w:val="center"/>
              <w:rPr>
                <w:rFonts w:ascii="Verdana" w:hAnsi="Verdana" w:cs="Arial"/>
                <w:color w:val="EE0000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completamente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F7AF" w14:textId="11005049" w:rsidR="001F31DD" w:rsidRPr="00BD48A0" w:rsidRDefault="001F31DD" w:rsidP="001F31DD">
            <w:pPr>
              <w:jc w:val="center"/>
              <w:rPr>
                <w:rFonts w:ascii="Verdana" w:hAnsi="Verdana" w:cs="Arial"/>
                <w:color w:val="EE0000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en gran medida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9BDF" w14:textId="5414BD6F" w:rsidR="001F31DD" w:rsidRPr="00BD48A0" w:rsidRDefault="001F31DD" w:rsidP="001F31DD">
            <w:pPr>
              <w:jc w:val="center"/>
              <w:rPr>
                <w:rFonts w:ascii="Verdana" w:hAnsi="Verdana" w:cs="Arial"/>
                <w:szCs w:val="20"/>
              </w:rPr>
            </w:pPr>
            <w:r w:rsidRPr="001F31DD">
              <w:rPr>
                <w:rFonts w:ascii="Verdana" w:hAnsi="Verdana"/>
                <w:sz w:val="18"/>
                <w:szCs w:val="18"/>
              </w:rPr>
              <w:t>Cumple parcialmente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3D50" w14:textId="3AB43F04" w:rsidR="001F31DD" w:rsidRPr="00BD48A0" w:rsidRDefault="001F31DD" w:rsidP="001F31DD">
            <w:pPr>
              <w:jc w:val="center"/>
              <w:rPr>
                <w:rFonts w:ascii="Verdana" w:hAnsi="Verdana" w:cs="Arial"/>
                <w:szCs w:val="20"/>
              </w:rPr>
            </w:pPr>
            <w:r w:rsidRPr="001F31DD">
              <w:rPr>
                <w:rFonts w:ascii="Verdana" w:hAnsi="Verdana" w:cs="Arial"/>
                <w:sz w:val="18"/>
                <w:szCs w:val="18"/>
              </w:rPr>
              <w:t>No cumple</w:t>
            </w:r>
          </w:p>
        </w:tc>
      </w:tr>
    </w:tbl>
    <w:p w14:paraId="10DB143E" w14:textId="616178FD" w:rsidR="00DF71A5" w:rsidRPr="004414F3" w:rsidRDefault="00EF3F19" w:rsidP="004414F3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>5.</w:t>
      </w:r>
      <w:r w:rsidR="00DF71A5"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>Trayectoria científica y académica de la IR</w:t>
      </w:r>
      <w:r w:rsidR="00407773" w:rsidRPr="004414F3">
        <w:rPr>
          <w:rFonts w:ascii="Verdana" w:hAnsi="Verdana" w:cs="Calibri"/>
          <w:b/>
          <w:bCs/>
          <w:color w:val="003399"/>
          <w:sz w:val="22"/>
          <w:lang w:val="es-ES" w:eastAsia="es-ES"/>
        </w:rPr>
        <w:t xml:space="preserve"> 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(</w:t>
      </w:r>
      <w:r w:rsidR="004414F3">
        <w:rPr>
          <w:rFonts w:ascii="Verdana" w:eastAsia="Palatino Linotype" w:hAnsi="Verdana" w:cs="Calibri"/>
          <w:sz w:val="22"/>
          <w:lang w:val="es-ES" w:eastAsia="es-ES"/>
        </w:rPr>
        <w:t>20</w:t>
      </w:r>
      <w:r w:rsidR="00407773" w:rsidRPr="004414F3">
        <w:rPr>
          <w:rFonts w:ascii="Verdana" w:eastAsia="Palatino Linotype" w:hAnsi="Verdana" w:cs="Calibri"/>
          <w:sz w:val="22"/>
          <w:lang w:val="es-ES" w:eastAsia="es-ES"/>
        </w:rPr>
        <w:t>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46"/>
        <w:gridCol w:w="2169"/>
        <w:gridCol w:w="1984"/>
        <w:gridCol w:w="1740"/>
        <w:gridCol w:w="1423"/>
      </w:tblGrid>
      <w:tr w:rsidR="007E2BCA" w:rsidRPr="004414F3" w14:paraId="4060EE88" w14:textId="702B6948" w:rsidTr="00435B7A">
        <w:trPr>
          <w:trHeight w:val="231"/>
        </w:trPr>
        <w:tc>
          <w:tcPr>
            <w:tcW w:w="2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10EB" w14:textId="15CEC570" w:rsidR="007E2BCA" w:rsidRPr="00BD48A0" w:rsidRDefault="007E2BCA" w:rsidP="004414F3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 w:cs="Arial"/>
                <w:szCs w:val="20"/>
              </w:rPr>
              <w:t>Definición criterio</w:t>
            </w:r>
          </w:p>
        </w:tc>
        <w:tc>
          <w:tcPr>
            <w:tcW w:w="2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37E" w14:textId="2EBCFFB8" w:rsidR="007E2BCA" w:rsidRPr="00BD48A0" w:rsidRDefault="007E2BCA" w:rsidP="004414F3">
            <w:pPr>
              <w:jc w:val="center"/>
              <w:rPr>
                <w:rFonts w:ascii="Verdana" w:hAnsi="Verdana" w:cs="Arial"/>
                <w:color w:val="EE0000"/>
                <w:szCs w:val="20"/>
              </w:rPr>
            </w:pPr>
            <w:r w:rsidRPr="007E2BCA">
              <w:rPr>
                <w:rFonts w:ascii="Verdana" w:hAnsi="Verdana" w:cs="Arial"/>
                <w:color w:val="000000" w:themeColor="text1"/>
                <w:szCs w:val="20"/>
              </w:rPr>
              <w:t>4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3E4E" w14:textId="0AB39858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3</w:t>
            </w:r>
          </w:p>
        </w:tc>
        <w:tc>
          <w:tcPr>
            <w:tcW w:w="1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55C8" w14:textId="7CB000C2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2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D68F" w14:textId="524B5118" w:rsidR="007E2BCA" w:rsidRPr="00BD48A0" w:rsidRDefault="007E2BCA" w:rsidP="004414F3">
            <w:pPr>
              <w:jc w:val="center"/>
              <w:rPr>
                <w:rFonts w:ascii="Verdana" w:hAnsi="Verdana" w:cs="Arial"/>
                <w:szCs w:val="20"/>
              </w:rPr>
            </w:pPr>
            <w:r>
              <w:rPr>
                <w:rFonts w:ascii="Verdana" w:hAnsi="Verdana" w:cs="Arial"/>
                <w:szCs w:val="20"/>
              </w:rPr>
              <w:t>1</w:t>
            </w:r>
          </w:p>
        </w:tc>
      </w:tr>
      <w:tr w:rsidR="003217C5" w:rsidRPr="004414F3" w14:paraId="0E23D204" w14:textId="77777777" w:rsidTr="003217C5">
        <w:trPr>
          <w:trHeight w:val="1835"/>
        </w:trPr>
        <w:tc>
          <w:tcPr>
            <w:tcW w:w="2646" w:type="dxa"/>
          </w:tcPr>
          <w:p w14:paraId="62FE3E1E" w14:textId="77777777" w:rsidR="003217C5" w:rsidRPr="00BD48A0" w:rsidRDefault="003217C5" w:rsidP="007579A1">
            <w:pPr>
              <w:rPr>
                <w:rFonts w:ascii="Verdana" w:hAnsi="Verdana" w:cs="Arial"/>
                <w:szCs w:val="20"/>
              </w:rPr>
            </w:pPr>
            <w:r w:rsidRPr="00BD48A0">
              <w:rPr>
                <w:rFonts w:ascii="Verdana" w:hAnsi="Verdana"/>
                <w:szCs w:val="20"/>
              </w:rPr>
              <w:t>Producción</w:t>
            </w:r>
            <w:r>
              <w:rPr>
                <w:rFonts w:ascii="Verdana" w:hAnsi="Verdana"/>
                <w:szCs w:val="20"/>
              </w:rPr>
              <w:t xml:space="preserve"> científica</w:t>
            </w:r>
            <w:r>
              <w:rPr>
                <w:rStyle w:val="Refdenotaalpie"/>
                <w:rFonts w:ascii="Verdana" w:hAnsi="Verdana"/>
                <w:szCs w:val="20"/>
              </w:rPr>
              <w:footnoteReference w:id="1"/>
            </w:r>
            <w:r w:rsidRPr="00BD48A0">
              <w:rPr>
                <w:rFonts w:ascii="Verdana" w:hAnsi="Verdana"/>
                <w:szCs w:val="20"/>
              </w:rPr>
              <w:t xml:space="preserve">, trayectoria académica y laboral, y experiencia en proyectos de investigación de la </w:t>
            </w:r>
            <w:r>
              <w:rPr>
                <w:rFonts w:ascii="Verdana" w:hAnsi="Verdana"/>
                <w:szCs w:val="20"/>
              </w:rPr>
              <w:t xml:space="preserve">IR </w:t>
            </w:r>
            <w:r w:rsidRPr="00BD48A0">
              <w:rPr>
                <w:rFonts w:ascii="Verdana" w:hAnsi="Verdana"/>
                <w:szCs w:val="20"/>
              </w:rPr>
              <w:t>en los últimos 5 años</w:t>
            </w:r>
            <w:r>
              <w:rPr>
                <w:rFonts w:ascii="Verdana" w:hAnsi="Verdana"/>
                <w:szCs w:val="20"/>
              </w:rPr>
              <w:t>.</w:t>
            </w:r>
          </w:p>
        </w:tc>
        <w:tc>
          <w:tcPr>
            <w:tcW w:w="2169" w:type="dxa"/>
          </w:tcPr>
          <w:p w14:paraId="4EA1FC2F" w14:textId="77777777" w:rsidR="003217C5" w:rsidRPr="00435B7A" w:rsidRDefault="003217C5" w:rsidP="007579A1">
            <w:pPr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435B7A"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Presenta una producción académica, trayectoria académica y laboral,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y experiencia </w:t>
            </w:r>
            <w:r w:rsidRPr="00435B7A">
              <w:rPr>
                <w:rFonts w:ascii="Verdana" w:hAnsi="Verdana" w:cs="Arial"/>
                <w:color w:val="000000" w:themeColor="text1"/>
                <w:sz w:val="18"/>
                <w:szCs w:val="18"/>
              </w:rPr>
              <w:t>en proyectos sobresaliente.</w:t>
            </w:r>
          </w:p>
        </w:tc>
        <w:tc>
          <w:tcPr>
            <w:tcW w:w="1984" w:type="dxa"/>
          </w:tcPr>
          <w:p w14:paraId="37547782" w14:textId="77777777" w:rsidR="003217C5" w:rsidRPr="00435B7A" w:rsidRDefault="003217C5" w:rsidP="007579A1">
            <w:pPr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435B7A">
              <w:rPr>
                <w:rFonts w:ascii="Verdana" w:hAnsi="Verdana" w:cs="Arial"/>
                <w:color w:val="000000" w:themeColor="text1"/>
                <w:sz w:val="18"/>
                <w:szCs w:val="18"/>
              </w:rPr>
              <w:t>Presenta antecedentes sólidos en la mayoría de los tres elementos evaluados.</w:t>
            </w:r>
          </w:p>
        </w:tc>
        <w:tc>
          <w:tcPr>
            <w:tcW w:w="1740" w:type="dxa"/>
          </w:tcPr>
          <w:p w14:paraId="3E79874D" w14:textId="77777777" w:rsidR="003217C5" w:rsidRPr="00435B7A" w:rsidRDefault="003217C5" w:rsidP="007579A1">
            <w:pPr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435B7A">
              <w:rPr>
                <w:rFonts w:ascii="Verdana" w:hAnsi="Verdana"/>
                <w:color w:val="000000" w:themeColor="text1"/>
                <w:sz w:val="18"/>
                <w:szCs w:val="18"/>
              </w:rPr>
              <w:t>Presenta antecedentes iniciales o parciales en los tres elementos evaluados.</w:t>
            </w:r>
          </w:p>
        </w:tc>
        <w:tc>
          <w:tcPr>
            <w:tcW w:w="1423" w:type="dxa"/>
          </w:tcPr>
          <w:p w14:paraId="57485CFA" w14:textId="77777777" w:rsidR="003217C5" w:rsidRPr="00435B7A" w:rsidRDefault="003217C5" w:rsidP="007579A1">
            <w:pPr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435B7A">
              <w:rPr>
                <w:rFonts w:ascii="Verdana" w:hAnsi="Verdana"/>
                <w:color w:val="000000" w:themeColor="text1"/>
                <w:sz w:val="18"/>
                <w:szCs w:val="18"/>
              </w:rPr>
              <w:t>No presenta antecedentes relevantes en los elementos evaluados.</w:t>
            </w:r>
          </w:p>
        </w:tc>
      </w:tr>
    </w:tbl>
    <w:p w14:paraId="4FD34470" w14:textId="77777777" w:rsidR="003217C5" w:rsidRDefault="003217C5" w:rsidP="004414F3">
      <w:pPr>
        <w:rPr>
          <w:rFonts w:ascii="Verdana" w:hAnsi="Verdana"/>
          <w:szCs w:val="20"/>
        </w:rPr>
        <w:sectPr w:rsidR="003217C5" w:rsidSect="00CB080C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 w:code="1"/>
          <w:pgMar w:top="2126" w:right="1134" w:bottom="1134" w:left="1134" w:header="340" w:footer="340" w:gutter="0"/>
          <w:pgNumType w:start="1"/>
          <w:cols w:space="720"/>
          <w:docGrid w:linePitch="360"/>
        </w:sectPr>
      </w:pPr>
    </w:p>
    <w:p w14:paraId="76F54F08" w14:textId="77777777" w:rsidR="003217C5" w:rsidRDefault="003217C5" w:rsidP="004414F3">
      <w:pPr>
        <w:rPr>
          <w:rFonts w:ascii="Verdana" w:hAnsi="Verdana"/>
          <w:szCs w:val="20"/>
        </w:rPr>
        <w:sectPr w:rsidR="003217C5" w:rsidSect="00CB080C">
          <w:type w:val="continuous"/>
          <w:pgSz w:w="12240" w:h="15840" w:code="1"/>
          <w:pgMar w:top="2126" w:right="1134" w:bottom="1134" w:left="1134" w:header="340" w:footer="340" w:gutter="0"/>
          <w:pgNumType w:start="1"/>
          <w:cols w:space="720"/>
          <w:docGrid w:linePitch="360"/>
        </w:sectPr>
      </w:pPr>
    </w:p>
    <w:p w14:paraId="5BA97F08" w14:textId="0BCACF52" w:rsidR="006908DF" w:rsidRDefault="00137B00" w:rsidP="006908DF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>
        <w:rPr>
          <w:rFonts w:ascii="Verdana" w:hAnsi="Verdana" w:cs="Calibri"/>
          <w:b/>
          <w:bCs/>
          <w:color w:val="003399"/>
          <w:sz w:val="22"/>
          <w:lang w:eastAsia="es-ES"/>
        </w:rPr>
        <w:lastRenderedPageBreak/>
        <w:t xml:space="preserve">5.1 </w:t>
      </w:r>
      <w:r w:rsidR="006908DF">
        <w:rPr>
          <w:rFonts w:ascii="Verdana" w:hAnsi="Verdana" w:cs="Calibri"/>
          <w:b/>
          <w:bCs/>
          <w:color w:val="003399"/>
          <w:sz w:val="22"/>
          <w:lang w:val="es-ES" w:eastAsia="es-ES"/>
        </w:rPr>
        <w:t xml:space="preserve">Bonificación por trayectorias no lineales </w:t>
      </w:r>
    </w:p>
    <w:p w14:paraId="107B4028" w14:textId="509E4359" w:rsidR="006908DF" w:rsidRPr="004E04F5" w:rsidRDefault="00D76AEE" w:rsidP="006908DF">
      <w:pPr>
        <w:spacing w:after="120"/>
        <w:rPr>
          <w:rFonts w:ascii="Verdana" w:hAnsi="Verdana" w:cs="Calibri"/>
          <w:color w:val="000000" w:themeColor="text1"/>
          <w:szCs w:val="20"/>
          <w:lang w:val="es-ES" w:eastAsia="es-ES"/>
        </w:rPr>
      </w:pPr>
      <w:r w:rsidRPr="00D76AEE">
        <w:rPr>
          <w:rFonts w:ascii="Verdana" w:hAnsi="Verdana" w:cs="Calibri"/>
          <w:color w:val="000000" w:themeColor="text1"/>
          <w:szCs w:val="20"/>
          <w:lang w:val="es-ES" w:eastAsia="es-ES"/>
        </w:rPr>
        <w:t>Se otorgará una bonificación del 20% al puntaje</w:t>
      </w:r>
      <w:r w:rsidR="005E511F">
        <w:rPr>
          <w:rFonts w:ascii="Verdana" w:hAnsi="Verdana" w:cs="Calibri"/>
          <w:color w:val="000000" w:themeColor="text1"/>
          <w:szCs w:val="20"/>
          <w:lang w:val="es-ES" w:eastAsia="es-ES"/>
        </w:rPr>
        <w:t xml:space="preserve"> </w:t>
      </w:r>
      <w:r w:rsidRPr="00D76AEE">
        <w:rPr>
          <w:rFonts w:ascii="Verdana" w:hAnsi="Verdana" w:cs="Calibri"/>
          <w:color w:val="000000" w:themeColor="text1"/>
          <w:szCs w:val="20"/>
          <w:lang w:val="es-ES" w:eastAsia="es-ES"/>
        </w:rPr>
        <w:t xml:space="preserve">de la dimensión </w:t>
      </w:r>
      <w:r>
        <w:rPr>
          <w:rFonts w:ascii="Verdana" w:hAnsi="Verdana" w:cs="Calibri"/>
          <w:color w:val="000000" w:themeColor="text1"/>
          <w:szCs w:val="20"/>
          <w:lang w:val="es-ES" w:eastAsia="es-ES"/>
        </w:rPr>
        <w:t>t</w:t>
      </w:r>
      <w:r w:rsidRPr="00D76AEE">
        <w:rPr>
          <w:rFonts w:ascii="Verdana" w:hAnsi="Verdana" w:cs="Calibri"/>
          <w:color w:val="000000" w:themeColor="text1"/>
          <w:szCs w:val="20"/>
          <w:lang w:val="es-ES" w:eastAsia="es-ES"/>
        </w:rPr>
        <w:t>rayectoria científica y académica de la IR, en caso de que la investigadora presente interrupciones o pausas en su trayectoria vinculadas a licencias de maternidad, labores de cuidado, enfermedad u otras responsabilidades, según lo decl</w:t>
      </w:r>
      <w:r w:rsidR="006D18B7">
        <w:rPr>
          <w:rFonts w:ascii="Verdana" w:hAnsi="Verdana" w:cs="Calibri"/>
          <w:color w:val="000000" w:themeColor="text1"/>
          <w:szCs w:val="20"/>
          <w:lang w:val="es-ES" w:eastAsia="es-ES"/>
        </w:rPr>
        <w:t>arado en el formulario y acreditado</w:t>
      </w:r>
      <w:r w:rsidR="005E511F">
        <w:rPr>
          <w:rFonts w:ascii="Verdana" w:hAnsi="Verdana" w:cs="Calibri"/>
          <w:color w:val="000000" w:themeColor="text1"/>
          <w:szCs w:val="20"/>
          <w:lang w:val="es-ES" w:eastAsia="es-ES"/>
        </w:rPr>
        <w:t xml:space="preserve"> con los certificados correspondientes.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2"/>
        <w:gridCol w:w="1320"/>
      </w:tblGrid>
      <w:tr w:rsidR="006908DF" w:rsidRPr="00B01510" w14:paraId="0697FEBE" w14:textId="77777777" w:rsidTr="003217C5">
        <w:trPr>
          <w:trHeight w:val="71"/>
        </w:trPr>
        <w:tc>
          <w:tcPr>
            <w:tcW w:w="8642" w:type="dxa"/>
            <w:hideMark/>
          </w:tcPr>
          <w:p w14:paraId="635907BC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Subcriterio</w:t>
            </w:r>
          </w:p>
        </w:tc>
        <w:tc>
          <w:tcPr>
            <w:tcW w:w="1320" w:type="dxa"/>
            <w:hideMark/>
          </w:tcPr>
          <w:p w14:paraId="698AA2E4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Si/No</w:t>
            </w:r>
          </w:p>
        </w:tc>
      </w:tr>
      <w:tr w:rsidR="006908DF" w:rsidRPr="00B01510" w14:paraId="2BA143BA" w14:textId="77777777" w:rsidTr="003217C5">
        <w:trPr>
          <w:trHeight w:val="71"/>
        </w:trPr>
        <w:tc>
          <w:tcPr>
            <w:tcW w:w="8642" w:type="dxa"/>
            <w:noWrap/>
            <w:hideMark/>
          </w:tcPr>
          <w:p w14:paraId="10146072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Licencia de maternidad (pre o post natal)</w:t>
            </w:r>
          </w:p>
        </w:tc>
        <w:tc>
          <w:tcPr>
            <w:tcW w:w="1320" w:type="dxa"/>
            <w:hideMark/>
          </w:tcPr>
          <w:p w14:paraId="78C4A956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</w:p>
        </w:tc>
      </w:tr>
      <w:tr w:rsidR="006908DF" w:rsidRPr="00B01510" w14:paraId="6F1AF90D" w14:textId="77777777" w:rsidTr="005E511F">
        <w:trPr>
          <w:trHeight w:val="93"/>
        </w:trPr>
        <w:tc>
          <w:tcPr>
            <w:tcW w:w="8642" w:type="dxa"/>
            <w:noWrap/>
            <w:hideMark/>
          </w:tcPr>
          <w:p w14:paraId="64AFF73B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Labores de cuidado (Ley N° 21.380)</w:t>
            </w:r>
          </w:p>
        </w:tc>
        <w:tc>
          <w:tcPr>
            <w:tcW w:w="1320" w:type="dxa"/>
            <w:hideMark/>
          </w:tcPr>
          <w:p w14:paraId="4DAC8945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</w:p>
        </w:tc>
      </w:tr>
      <w:tr w:rsidR="006908DF" w:rsidRPr="00B01510" w14:paraId="2A8E71B9" w14:textId="77777777" w:rsidTr="003217C5">
        <w:trPr>
          <w:trHeight w:val="71"/>
        </w:trPr>
        <w:tc>
          <w:tcPr>
            <w:tcW w:w="8642" w:type="dxa"/>
            <w:noWrap/>
            <w:hideMark/>
          </w:tcPr>
          <w:p w14:paraId="78D15185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Licencia médica por enfermedad o accidente</w:t>
            </w:r>
          </w:p>
        </w:tc>
        <w:tc>
          <w:tcPr>
            <w:tcW w:w="1320" w:type="dxa"/>
            <w:hideMark/>
          </w:tcPr>
          <w:p w14:paraId="11314771" w14:textId="1321C788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</w:p>
        </w:tc>
      </w:tr>
      <w:tr w:rsidR="006908DF" w:rsidRPr="00B01510" w14:paraId="437D6298" w14:textId="77777777" w:rsidTr="005E511F">
        <w:trPr>
          <w:trHeight w:val="133"/>
        </w:trPr>
        <w:tc>
          <w:tcPr>
            <w:tcW w:w="8642" w:type="dxa"/>
            <w:noWrap/>
            <w:hideMark/>
          </w:tcPr>
          <w:p w14:paraId="35AD9E79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Otras responsabilidades declaradas en el Formulario de Postulación</w:t>
            </w:r>
          </w:p>
        </w:tc>
        <w:tc>
          <w:tcPr>
            <w:tcW w:w="1320" w:type="dxa"/>
            <w:hideMark/>
          </w:tcPr>
          <w:p w14:paraId="60A560BF" w14:textId="4E72C913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</w:p>
        </w:tc>
      </w:tr>
      <w:tr w:rsidR="006908DF" w:rsidRPr="00B01510" w14:paraId="361CFBFB" w14:textId="77777777" w:rsidTr="003217C5">
        <w:trPr>
          <w:trHeight w:val="71"/>
        </w:trPr>
        <w:tc>
          <w:tcPr>
            <w:tcW w:w="8642" w:type="dxa"/>
            <w:noWrap/>
            <w:hideMark/>
          </w:tcPr>
          <w:p w14:paraId="1959A640" w14:textId="22DF53C6" w:rsidR="006908DF" w:rsidRPr="00B01510" w:rsidRDefault="006908DF" w:rsidP="0021259F">
            <w:pPr>
              <w:jc w:val="left"/>
              <w:rPr>
                <w:rFonts w:ascii="Verdana" w:hAnsi="Verdana" w:cs="Calibri"/>
                <w:b/>
                <w:bCs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b/>
                <w:bCs/>
                <w:color w:val="000000" w:themeColor="text1"/>
                <w:szCs w:val="20"/>
                <w:lang w:eastAsia="es-ES"/>
              </w:rPr>
              <w:t>Bonificación</w:t>
            </w:r>
            <w:r w:rsidR="006D18B7">
              <w:rPr>
                <w:rFonts w:ascii="Verdana" w:hAnsi="Verdana" w:cs="Calibri"/>
                <w:b/>
                <w:bCs/>
                <w:color w:val="000000" w:themeColor="text1"/>
                <w:szCs w:val="20"/>
                <w:lang w:eastAsia="es-ES"/>
              </w:rPr>
              <w:t xml:space="preserve"> </w:t>
            </w:r>
            <w:r w:rsidR="006D18B7" w:rsidRPr="006D18B7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(20% si cumple al menos un subcriterio, 0% si no cumple ninguno)</w:t>
            </w:r>
          </w:p>
        </w:tc>
        <w:tc>
          <w:tcPr>
            <w:tcW w:w="1320" w:type="dxa"/>
            <w:hideMark/>
          </w:tcPr>
          <w:p w14:paraId="1F4BB2F4" w14:textId="77777777" w:rsidR="006908DF" w:rsidRPr="00B01510" w:rsidRDefault="006908DF" w:rsidP="0021259F">
            <w:pPr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0%</w:t>
            </w:r>
          </w:p>
        </w:tc>
      </w:tr>
    </w:tbl>
    <w:p w14:paraId="4B8CBEAD" w14:textId="47E36388" w:rsidR="004E04F5" w:rsidRDefault="004E04F5" w:rsidP="00B01510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>
        <w:rPr>
          <w:rFonts w:ascii="Verdana" w:hAnsi="Verdana" w:cs="Calibri"/>
          <w:b/>
          <w:bCs/>
          <w:color w:val="003399"/>
          <w:sz w:val="22"/>
          <w:lang w:val="es-ES" w:eastAsia="es-ES"/>
        </w:rPr>
        <w:t>Puntaje final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1843"/>
        <w:gridCol w:w="2312"/>
      </w:tblGrid>
      <w:tr w:rsidR="004E04F5" w:rsidRPr="00B01510" w14:paraId="0828AB7E" w14:textId="77777777" w:rsidTr="00B01510">
        <w:trPr>
          <w:trHeight w:val="124"/>
        </w:trPr>
        <w:tc>
          <w:tcPr>
            <w:tcW w:w="5807" w:type="dxa"/>
            <w:vAlign w:val="center"/>
            <w:hideMark/>
          </w:tcPr>
          <w:p w14:paraId="219F9866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Dimensión</w:t>
            </w:r>
          </w:p>
        </w:tc>
        <w:tc>
          <w:tcPr>
            <w:tcW w:w="1843" w:type="dxa"/>
            <w:vAlign w:val="center"/>
            <w:hideMark/>
          </w:tcPr>
          <w:p w14:paraId="02A63B81" w14:textId="1AA44DFA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 xml:space="preserve">Ponderación </w:t>
            </w:r>
          </w:p>
        </w:tc>
        <w:tc>
          <w:tcPr>
            <w:tcW w:w="2312" w:type="dxa"/>
            <w:vAlign w:val="center"/>
            <w:hideMark/>
          </w:tcPr>
          <w:p w14:paraId="3E456B0D" w14:textId="2C502073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 xml:space="preserve">Puntaje Ponderado </w:t>
            </w:r>
          </w:p>
        </w:tc>
      </w:tr>
      <w:tr w:rsidR="004E04F5" w:rsidRPr="00B01510" w14:paraId="4E72A624" w14:textId="77777777" w:rsidTr="0021259F">
        <w:trPr>
          <w:trHeight w:val="92"/>
        </w:trPr>
        <w:tc>
          <w:tcPr>
            <w:tcW w:w="5807" w:type="dxa"/>
            <w:vAlign w:val="center"/>
            <w:hideMark/>
          </w:tcPr>
          <w:p w14:paraId="1B47BC1F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 xml:space="preserve">Carácter habilitante </w:t>
            </w:r>
          </w:p>
        </w:tc>
        <w:tc>
          <w:tcPr>
            <w:tcW w:w="1843" w:type="dxa"/>
            <w:vAlign w:val="center"/>
            <w:hideMark/>
          </w:tcPr>
          <w:p w14:paraId="2A089F58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0,2</w:t>
            </w:r>
          </w:p>
        </w:tc>
        <w:tc>
          <w:tcPr>
            <w:tcW w:w="2312" w:type="dxa"/>
            <w:vAlign w:val="center"/>
            <w:hideMark/>
          </w:tcPr>
          <w:p w14:paraId="27D5C1A5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  <w:tr w:rsidR="004E04F5" w:rsidRPr="00B01510" w14:paraId="60DFA394" w14:textId="77777777" w:rsidTr="0021259F">
        <w:trPr>
          <w:trHeight w:val="138"/>
        </w:trPr>
        <w:tc>
          <w:tcPr>
            <w:tcW w:w="5807" w:type="dxa"/>
            <w:vAlign w:val="center"/>
            <w:hideMark/>
          </w:tcPr>
          <w:p w14:paraId="1F5C8CB2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 xml:space="preserve">Impacto en la trayectoria </w:t>
            </w:r>
          </w:p>
        </w:tc>
        <w:tc>
          <w:tcPr>
            <w:tcW w:w="1843" w:type="dxa"/>
            <w:vAlign w:val="center"/>
            <w:hideMark/>
          </w:tcPr>
          <w:p w14:paraId="3C8E456E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0,2</w:t>
            </w:r>
          </w:p>
        </w:tc>
        <w:tc>
          <w:tcPr>
            <w:tcW w:w="2312" w:type="dxa"/>
            <w:vAlign w:val="center"/>
            <w:hideMark/>
          </w:tcPr>
          <w:p w14:paraId="390A72B7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  <w:tr w:rsidR="004E04F5" w:rsidRPr="00B01510" w14:paraId="33581ADC" w14:textId="77777777" w:rsidTr="0021259F">
        <w:trPr>
          <w:trHeight w:val="71"/>
        </w:trPr>
        <w:tc>
          <w:tcPr>
            <w:tcW w:w="5807" w:type="dxa"/>
            <w:vAlign w:val="center"/>
            <w:hideMark/>
          </w:tcPr>
          <w:p w14:paraId="7E936171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 xml:space="preserve">Factibilidad técnica y pertinencia </w:t>
            </w:r>
          </w:p>
        </w:tc>
        <w:tc>
          <w:tcPr>
            <w:tcW w:w="1843" w:type="dxa"/>
            <w:vAlign w:val="center"/>
            <w:hideMark/>
          </w:tcPr>
          <w:p w14:paraId="770E35D7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0,2</w:t>
            </w:r>
          </w:p>
        </w:tc>
        <w:tc>
          <w:tcPr>
            <w:tcW w:w="2312" w:type="dxa"/>
            <w:vAlign w:val="center"/>
            <w:hideMark/>
          </w:tcPr>
          <w:p w14:paraId="77347ACE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  <w:tr w:rsidR="004E04F5" w:rsidRPr="00B01510" w14:paraId="76A2A8D7" w14:textId="77777777" w:rsidTr="0021259F">
        <w:trPr>
          <w:trHeight w:val="71"/>
        </w:trPr>
        <w:tc>
          <w:tcPr>
            <w:tcW w:w="5807" w:type="dxa"/>
            <w:vAlign w:val="center"/>
            <w:hideMark/>
          </w:tcPr>
          <w:p w14:paraId="560B44A9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Coherencia</w:t>
            </w:r>
          </w:p>
        </w:tc>
        <w:tc>
          <w:tcPr>
            <w:tcW w:w="1843" w:type="dxa"/>
            <w:vAlign w:val="center"/>
            <w:hideMark/>
          </w:tcPr>
          <w:p w14:paraId="0955DFF7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0,2</w:t>
            </w:r>
          </w:p>
        </w:tc>
        <w:tc>
          <w:tcPr>
            <w:tcW w:w="2312" w:type="dxa"/>
            <w:vAlign w:val="center"/>
            <w:hideMark/>
          </w:tcPr>
          <w:p w14:paraId="3E7DAEAB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  <w:tr w:rsidR="004E04F5" w:rsidRPr="00B01510" w14:paraId="72486E5E" w14:textId="77777777" w:rsidTr="0021259F">
        <w:trPr>
          <w:trHeight w:val="71"/>
        </w:trPr>
        <w:tc>
          <w:tcPr>
            <w:tcW w:w="5807" w:type="dxa"/>
            <w:vAlign w:val="center"/>
            <w:hideMark/>
          </w:tcPr>
          <w:p w14:paraId="59342E53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Trayectoria científica y académica</w:t>
            </w:r>
          </w:p>
        </w:tc>
        <w:tc>
          <w:tcPr>
            <w:tcW w:w="1843" w:type="dxa"/>
            <w:vAlign w:val="center"/>
            <w:hideMark/>
          </w:tcPr>
          <w:p w14:paraId="41E2077C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0,2</w:t>
            </w:r>
          </w:p>
        </w:tc>
        <w:tc>
          <w:tcPr>
            <w:tcW w:w="2312" w:type="dxa"/>
            <w:vAlign w:val="center"/>
            <w:hideMark/>
          </w:tcPr>
          <w:p w14:paraId="1745F804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  <w:tr w:rsidR="004E04F5" w:rsidRPr="00B01510" w14:paraId="182A9DCD" w14:textId="77777777" w:rsidTr="0021259F">
        <w:trPr>
          <w:trHeight w:val="110"/>
        </w:trPr>
        <w:tc>
          <w:tcPr>
            <w:tcW w:w="7650" w:type="dxa"/>
            <w:gridSpan w:val="2"/>
            <w:vAlign w:val="center"/>
            <w:hideMark/>
          </w:tcPr>
          <w:p w14:paraId="5FBEFFD6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Puntaje Final (∑ Puntajes Ponderados)</w:t>
            </w:r>
          </w:p>
        </w:tc>
        <w:tc>
          <w:tcPr>
            <w:tcW w:w="2312" w:type="dxa"/>
            <w:vAlign w:val="center"/>
            <w:hideMark/>
          </w:tcPr>
          <w:p w14:paraId="3D699FF7" w14:textId="77777777" w:rsidR="004E04F5" w:rsidRPr="00B01510" w:rsidRDefault="004E04F5" w:rsidP="0021259F">
            <w:pPr>
              <w:spacing w:line="240" w:lineRule="auto"/>
              <w:jc w:val="left"/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</w:pPr>
            <w:r w:rsidRPr="00B01510">
              <w:rPr>
                <w:rFonts w:ascii="Verdana" w:hAnsi="Verdana" w:cs="Calibri"/>
                <w:color w:val="000000" w:themeColor="text1"/>
                <w:szCs w:val="20"/>
                <w:lang w:eastAsia="es-ES"/>
              </w:rPr>
              <w:t>0,0</w:t>
            </w:r>
          </w:p>
        </w:tc>
      </w:tr>
    </w:tbl>
    <w:p w14:paraId="72B78ECD" w14:textId="6D911001" w:rsidR="00B01510" w:rsidRDefault="00B01510" w:rsidP="00B01510">
      <w:pPr>
        <w:spacing w:before="120" w:after="120"/>
        <w:rPr>
          <w:rFonts w:ascii="Verdana" w:hAnsi="Verdana" w:cs="Calibri"/>
          <w:b/>
          <w:bCs/>
          <w:color w:val="003399"/>
          <w:sz w:val="22"/>
          <w:lang w:val="es-ES" w:eastAsia="es-ES"/>
        </w:rPr>
      </w:pPr>
      <w:r>
        <w:rPr>
          <w:rFonts w:ascii="Verdana" w:hAnsi="Verdana" w:cs="Calibri"/>
          <w:b/>
          <w:bCs/>
          <w:color w:val="003399"/>
          <w:sz w:val="22"/>
          <w:lang w:val="es-ES" w:eastAsia="es-ES"/>
        </w:rPr>
        <w:t xml:space="preserve">Comentarios Panel Evaluador </w:t>
      </w:r>
    </w:p>
    <w:tbl>
      <w:tblPr>
        <w:tblStyle w:val="Tablaconcuadrcula"/>
        <w:tblW w:w="10080" w:type="dxa"/>
        <w:tblLook w:val="04A0" w:firstRow="1" w:lastRow="0" w:firstColumn="1" w:lastColumn="0" w:noHBand="0" w:noVBand="1"/>
      </w:tblPr>
      <w:tblGrid>
        <w:gridCol w:w="4106"/>
        <w:gridCol w:w="5974"/>
      </w:tblGrid>
      <w:tr w:rsidR="00B01510" w:rsidRPr="00B01510" w14:paraId="07F5C99A" w14:textId="77777777" w:rsidTr="0021259F">
        <w:trPr>
          <w:trHeight w:val="71"/>
        </w:trPr>
        <w:tc>
          <w:tcPr>
            <w:tcW w:w="4106" w:type="dxa"/>
            <w:hideMark/>
          </w:tcPr>
          <w:p w14:paraId="4FFA0F8A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Dimensión </w:t>
            </w:r>
          </w:p>
        </w:tc>
        <w:tc>
          <w:tcPr>
            <w:tcW w:w="5974" w:type="dxa"/>
            <w:hideMark/>
          </w:tcPr>
          <w:p w14:paraId="4732EE89" w14:textId="6CE0224F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Comentarios </w:t>
            </w:r>
          </w:p>
        </w:tc>
      </w:tr>
      <w:tr w:rsidR="00B01510" w:rsidRPr="00B01510" w14:paraId="2B41BBBB" w14:textId="77777777" w:rsidTr="00B01510">
        <w:trPr>
          <w:trHeight w:val="93"/>
        </w:trPr>
        <w:tc>
          <w:tcPr>
            <w:tcW w:w="4106" w:type="dxa"/>
            <w:hideMark/>
          </w:tcPr>
          <w:p w14:paraId="7B43C586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Carácter habilitante </w:t>
            </w:r>
          </w:p>
        </w:tc>
        <w:tc>
          <w:tcPr>
            <w:tcW w:w="5974" w:type="dxa"/>
            <w:hideMark/>
          </w:tcPr>
          <w:p w14:paraId="71FDA8CD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 </w:t>
            </w:r>
          </w:p>
        </w:tc>
      </w:tr>
      <w:tr w:rsidR="00B01510" w:rsidRPr="00B01510" w14:paraId="0C2DE37E" w14:textId="77777777" w:rsidTr="00B01510">
        <w:trPr>
          <w:trHeight w:val="93"/>
        </w:trPr>
        <w:tc>
          <w:tcPr>
            <w:tcW w:w="4106" w:type="dxa"/>
            <w:hideMark/>
          </w:tcPr>
          <w:p w14:paraId="13CBC722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Impacto en la trayectoria </w:t>
            </w:r>
          </w:p>
        </w:tc>
        <w:tc>
          <w:tcPr>
            <w:tcW w:w="5974" w:type="dxa"/>
            <w:hideMark/>
          </w:tcPr>
          <w:p w14:paraId="0BA320CC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 </w:t>
            </w:r>
          </w:p>
        </w:tc>
      </w:tr>
      <w:tr w:rsidR="00B01510" w:rsidRPr="00B01510" w14:paraId="54B921DA" w14:textId="77777777" w:rsidTr="00B01510">
        <w:trPr>
          <w:trHeight w:val="93"/>
        </w:trPr>
        <w:tc>
          <w:tcPr>
            <w:tcW w:w="4106" w:type="dxa"/>
            <w:hideMark/>
          </w:tcPr>
          <w:p w14:paraId="577D00C9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Factibilidad técnica y pertinencia </w:t>
            </w:r>
          </w:p>
        </w:tc>
        <w:tc>
          <w:tcPr>
            <w:tcW w:w="5974" w:type="dxa"/>
            <w:hideMark/>
          </w:tcPr>
          <w:p w14:paraId="7193F8B5" w14:textId="77777777" w:rsidR="00B01510" w:rsidRPr="00B01510" w:rsidRDefault="00B01510" w:rsidP="0021259F">
            <w:pPr>
              <w:spacing w:line="240" w:lineRule="auto"/>
              <w:jc w:val="center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 </w:t>
            </w:r>
          </w:p>
        </w:tc>
      </w:tr>
      <w:tr w:rsidR="00B01510" w:rsidRPr="00B01510" w14:paraId="7F814F91" w14:textId="77777777" w:rsidTr="00B01510">
        <w:trPr>
          <w:trHeight w:val="93"/>
        </w:trPr>
        <w:tc>
          <w:tcPr>
            <w:tcW w:w="4106" w:type="dxa"/>
            <w:hideMark/>
          </w:tcPr>
          <w:p w14:paraId="5D5489D3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Coherencia</w:t>
            </w:r>
          </w:p>
        </w:tc>
        <w:tc>
          <w:tcPr>
            <w:tcW w:w="5974" w:type="dxa"/>
            <w:hideMark/>
          </w:tcPr>
          <w:p w14:paraId="0F38577F" w14:textId="77777777" w:rsidR="00B01510" w:rsidRPr="00B01510" w:rsidRDefault="00B01510" w:rsidP="0021259F">
            <w:pPr>
              <w:spacing w:line="240" w:lineRule="auto"/>
              <w:jc w:val="center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 </w:t>
            </w:r>
          </w:p>
        </w:tc>
      </w:tr>
      <w:tr w:rsidR="00B01510" w:rsidRPr="00B01510" w14:paraId="68C0219B" w14:textId="77777777" w:rsidTr="00B01510">
        <w:trPr>
          <w:trHeight w:val="93"/>
        </w:trPr>
        <w:tc>
          <w:tcPr>
            <w:tcW w:w="4106" w:type="dxa"/>
            <w:hideMark/>
          </w:tcPr>
          <w:p w14:paraId="1ED662DE" w14:textId="64E1055F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 xml:space="preserve">Trayectoria científica y académica IR </w:t>
            </w:r>
          </w:p>
        </w:tc>
        <w:tc>
          <w:tcPr>
            <w:tcW w:w="5974" w:type="dxa"/>
            <w:hideMark/>
          </w:tcPr>
          <w:p w14:paraId="219B956C" w14:textId="77777777" w:rsidR="00B01510" w:rsidRPr="00B01510" w:rsidRDefault="00B01510" w:rsidP="0021259F">
            <w:pPr>
              <w:spacing w:line="240" w:lineRule="auto"/>
              <w:jc w:val="left"/>
              <w:rPr>
                <w:rFonts w:ascii="Verdana" w:hAnsi="Verdana" w:cs="Calibri"/>
                <w:color w:val="000000"/>
                <w:szCs w:val="20"/>
                <w:lang w:eastAsia="es-MX"/>
              </w:rPr>
            </w:pPr>
            <w:r w:rsidRPr="00B01510">
              <w:rPr>
                <w:rFonts w:ascii="Verdana" w:hAnsi="Verdana" w:cs="Calibri"/>
                <w:color w:val="000000"/>
                <w:szCs w:val="20"/>
                <w:lang w:eastAsia="es-MX"/>
              </w:rPr>
              <w:t> </w:t>
            </w:r>
          </w:p>
        </w:tc>
      </w:tr>
    </w:tbl>
    <w:p w14:paraId="01D778CE" w14:textId="77777777" w:rsidR="00B01510" w:rsidRPr="00B01510" w:rsidRDefault="00B01510" w:rsidP="004414F3">
      <w:pPr>
        <w:rPr>
          <w:rFonts w:ascii="Verdana" w:hAnsi="Verdana" w:cs="Calibri"/>
          <w:b/>
          <w:bCs/>
          <w:color w:val="003399"/>
          <w:sz w:val="22"/>
          <w:lang w:eastAsia="es-ES"/>
        </w:rPr>
      </w:pPr>
    </w:p>
    <w:sectPr w:rsidR="00B01510" w:rsidRPr="00B01510" w:rsidSect="00CB080C">
      <w:type w:val="continuous"/>
      <w:pgSz w:w="12240" w:h="15840" w:code="1"/>
      <w:pgMar w:top="2126" w:right="1134" w:bottom="1134" w:left="1134" w:header="340" w:footer="34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77DCB8" w14:textId="77777777" w:rsidR="00CF6153" w:rsidRDefault="00CF6153">
      <w:pPr>
        <w:spacing w:line="240" w:lineRule="auto"/>
      </w:pPr>
      <w:r>
        <w:separator/>
      </w:r>
    </w:p>
  </w:endnote>
  <w:endnote w:type="continuationSeparator" w:id="0">
    <w:p w14:paraId="570C903C" w14:textId="77777777" w:rsidR="00CF6153" w:rsidRDefault="00CF6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LT Std Con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T St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B2F2" w14:textId="77777777" w:rsidR="00043EF8" w:rsidRDefault="00043EF8">
    <w:pPr>
      <w:jc w:val="right"/>
    </w:pPr>
  </w:p>
  <w:p w14:paraId="2CC6DD42" w14:textId="77777777" w:rsidR="00043EF8" w:rsidRDefault="00043EF8">
    <w:pPr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es-ES"/>
      </w:rPr>
      <w:t>2</w:t>
    </w:r>
    <w:r>
      <w:fldChar w:fldCharType="end"/>
    </w:r>
    <w:r>
      <w:rPr>
        <w:lang w:val="es-ES"/>
      </w:rPr>
      <w:t xml:space="preserve"> </w:t>
    </w:r>
    <w:r w:rsidRPr="00B92B8F">
      <w:rPr>
        <w:color w:val="E68422"/>
      </w:rPr>
      <w:sym w:font="Wingdings 2" w:char="F097"/>
    </w:r>
    <w:r>
      <w:rPr>
        <w:lang w:val="es-ES"/>
      </w:rPr>
      <w:t xml:space="preserve"> </w:t>
    </w:r>
  </w:p>
  <w:p w14:paraId="642303D1" w14:textId="1B8261C8" w:rsidR="00043EF8" w:rsidRDefault="00FB08D0">
    <w:pPr>
      <w:jc w:val="right"/>
    </w:pPr>
    <w:r>
      <w:rPr>
        <w:noProof/>
      </w:rPr>
      <mc:AlternateContent>
        <mc:Choice Requires="wpg">
          <w:drawing>
            <wp:inline distT="0" distB="0" distL="0" distR="0" wp14:anchorId="72802BA5" wp14:editId="18D0C0D5">
              <wp:extent cx="2327910" cy="45085"/>
              <wp:effectExtent l="0" t="0" r="0" b="0"/>
              <wp:docPr id="3" name="Grupo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2327910" cy="45085"/>
                        <a:chOff x="7606" y="15084"/>
                        <a:chExt cx="3666" cy="71"/>
                      </a:xfrm>
                    </wpg:grpSpPr>
                    <wps:wsp>
                      <wps:cNvPr id="6" name="AutoShape 5"/>
                      <wps:cNvCnPr>
                        <a:cxnSpLocks noChangeAspect="1" noChangeArrowheads="1"/>
                      </wps:cNvCnPr>
                      <wps:spPr bwMode="auto">
                        <a:xfrm rot="10800000">
                          <a:off x="8548" y="15084"/>
                          <a:ext cx="2723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380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bodyPr/>
                    </wps:wsp>
                    <wps:wsp>
                      <wps:cNvPr id="7" name="AutoShape 6"/>
                      <wps:cNvCnPr>
                        <a:cxnSpLocks noChangeAspect="1" noChangeArrowheads="1"/>
                      </wps:cNvCnPr>
                      <wps:spPr bwMode="auto">
                        <a:xfrm rot="10800000">
                          <a:off x="7606" y="15155"/>
                          <a:ext cx="3666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4380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014222B" id="Grupo 4" o:spid="_x0000_s1026" style="width:183.3pt;height:3.55pt;mso-position-horizontal-relative:char;mso-position-vertical-relative:line" coordorigin="7606,15084" coordsize="3666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8548;top:15084;width:272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" strokecolor="#438086" strokeweight="1.5pt">
                <v:path arrowok="f"/>
                <o:lock v:ext="edit" aspectratio="t" shapetype="f"/>
              </v:shape>
              <v:shape id="AutoShape 6" o:spid="_x0000_s1028" type="#_x0000_t32" style="position:absolute;left:7606;top:15155;width:3666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" strokecolor="#438086" strokeweight=".25pt">
                <v:path arrowok="f"/>
                <o:lock v:ext="edit" aspectratio="t" shapetype="f"/>
              </v:shape>
              <w10:anchorlock/>
            </v:group>
          </w:pict>
        </mc:Fallback>
      </mc:AlternateContent>
    </w:r>
  </w:p>
  <w:p w14:paraId="2E5656C6" w14:textId="77777777" w:rsidR="00043EF8" w:rsidRDefault="00043EF8">
    <w:pPr>
      <w:pStyle w:val="Sinespaciado"/>
      <w:rPr>
        <w:sz w:val="2"/>
        <w:szCs w:val="2"/>
      </w:rPr>
    </w:pPr>
  </w:p>
  <w:p w14:paraId="414BA858" w14:textId="77777777" w:rsidR="00043EF8" w:rsidRDefault="00043EF8"/>
  <w:p w14:paraId="0E861D93" w14:textId="77777777" w:rsidR="00043EF8" w:rsidRDefault="00043EF8"/>
  <w:p w14:paraId="4A294F91" w14:textId="77777777" w:rsidR="00043EF8" w:rsidRDefault="00043E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77DF4" w14:textId="306204D3" w:rsidR="002254C4" w:rsidRPr="00B92B8F" w:rsidRDefault="00FB08D0" w:rsidP="003217C5">
    <w:pPr>
      <w:pStyle w:val="Piedepgina"/>
      <w:tabs>
        <w:tab w:val="clear" w:pos="4680"/>
        <w:tab w:val="clear" w:pos="9360"/>
        <w:tab w:val="center" w:pos="5883"/>
        <w:tab w:val="left" w:pos="7755"/>
        <w:tab w:val="left" w:pos="8789"/>
      </w:tabs>
      <w:jc w:val="center"/>
      <w:rPr>
        <w:rFonts w:ascii="Helvetica LT Std" w:hAnsi="Helvetica LT Std"/>
        <w:caps/>
        <w:color w:val="000000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1" locked="0" layoutInCell="1" allowOverlap="1" wp14:anchorId="3A17504E" wp14:editId="12DA3227">
              <wp:simplePos x="0" y="0"/>
              <wp:positionH relativeFrom="page">
                <wp:posOffset>904875</wp:posOffset>
              </wp:positionH>
              <wp:positionV relativeFrom="paragraph">
                <wp:posOffset>146684</wp:posOffset>
              </wp:positionV>
              <wp:extent cx="5939790" cy="0"/>
              <wp:effectExtent l="0" t="0" r="0" b="0"/>
              <wp:wrapNone/>
              <wp:docPr id="218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>
                      <a:xfrm flipV="1">
                        <a:off x="0" y="0"/>
                        <a:ext cx="593979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D05C3E" id="Conector recto 2" o:spid="_x0000_s1026" style="position:absolute;flip:y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1.25pt,11.55pt" to="538.9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" strokecolor="windowText" strokeweight="1pt">
              <w10:wrap anchorx="page"/>
            </v:line>
          </w:pict>
        </mc:Fallback>
      </mc:AlternateContent>
    </w:r>
    <w:r w:rsidR="002254C4" w:rsidRPr="00B92B8F">
      <w:rPr>
        <w:rFonts w:ascii="Helvetica LT Std" w:hAnsi="Helvetica LT Std"/>
        <w:caps/>
        <w:color w:val="000000"/>
      </w:rPr>
      <w:t>VICERRECTORIA DE INVESTIGACION Y DESARROLL</w:t>
    </w:r>
    <w:r w:rsidR="003217C5">
      <w:rPr>
        <w:rFonts w:ascii="Helvetica LT Std" w:hAnsi="Helvetica LT Std"/>
        <w:caps/>
        <w:color w:val="000000"/>
      </w:rPr>
      <w:t>O</w:t>
    </w:r>
  </w:p>
  <w:p w14:paraId="35A7CDB6" w14:textId="77777777" w:rsidR="005F7D3E" w:rsidRPr="00B92B8F" w:rsidRDefault="005F7D3E" w:rsidP="00D41633">
    <w:pPr>
      <w:pStyle w:val="Piedepgina"/>
      <w:tabs>
        <w:tab w:val="clear" w:pos="4680"/>
        <w:tab w:val="clear" w:pos="9360"/>
        <w:tab w:val="left" w:pos="8789"/>
      </w:tabs>
      <w:jc w:val="center"/>
      <w:rPr>
        <w:rFonts w:ascii="Helvetica LT Std" w:hAnsi="Helvetica LT Std"/>
        <w:caps/>
        <w:color w:val="6076B4"/>
      </w:rPr>
    </w:pPr>
    <w:r w:rsidRPr="00B92B8F">
      <w:rPr>
        <w:rFonts w:ascii="Helvetica LT Std" w:hAnsi="Helvetica LT Std"/>
        <w:caps/>
        <w:color w:val="000000"/>
      </w:rPr>
      <w:fldChar w:fldCharType="begin"/>
    </w:r>
    <w:r w:rsidRPr="00B92B8F">
      <w:rPr>
        <w:rFonts w:ascii="Helvetica LT Std" w:hAnsi="Helvetica LT Std"/>
        <w:caps/>
        <w:color w:val="000000"/>
      </w:rPr>
      <w:instrText>PAGE   \* MERGEFORMAT</w:instrText>
    </w:r>
    <w:r w:rsidRPr="00B92B8F">
      <w:rPr>
        <w:rFonts w:ascii="Helvetica LT Std" w:hAnsi="Helvetica LT Std"/>
        <w:caps/>
        <w:color w:val="000000"/>
      </w:rPr>
      <w:fldChar w:fldCharType="separate"/>
    </w:r>
    <w:r w:rsidR="004023AB" w:rsidRPr="004023AB">
      <w:rPr>
        <w:rFonts w:ascii="Helvetica LT Std" w:hAnsi="Helvetica LT Std"/>
        <w:caps/>
        <w:noProof/>
        <w:color w:val="000000"/>
        <w:lang w:val="es-ES"/>
      </w:rPr>
      <w:t>1</w:t>
    </w:r>
    <w:r w:rsidRPr="00B92B8F">
      <w:rPr>
        <w:rFonts w:ascii="Helvetica LT Std" w:hAnsi="Helvetica LT Std"/>
        <w:caps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98BE4A" w14:textId="77777777" w:rsidR="005F7D3E" w:rsidRDefault="005F7D3E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690195" w:rsidRPr="00690195">
      <w:rPr>
        <w:noProof/>
        <w:lang w:val="es-ES"/>
      </w:rPr>
      <w:t>1</w:t>
    </w:r>
    <w:r>
      <w:fldChar w:fldCharType="end"/>
    </w:r>
  </w:p>
  <w:p w14:paraId="0AC91CA4" w14:textId="77777777" w:rsidR="00517267" w:rsidRDefault="005172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74EA9A" w14:textId="77777777" w:rsidR="00CF6153" w:rsidRDefault="00CF6153">
      <w:pPr>
        <w:spacing w:line="240" w:lineRule="auto"/>
      </w:pPr>
      <w:r>
        <w:separator/>
      </w:r>
    </w:p>
  </w:footnote>
  <w:footnote w:type="continuationSeparator" w:id="0">
    <w:p w14:paraId="4B2CBE93" w14:textId="77777777" w:rsidR="00CF6153" w:rsidRDefault="00CF6153">
      <w:pPr>
        <w:spacing w:line="240" w:lineRule="auto"/>
      </w:pPr>
      <w:r>
        <w:continuationSeparator/>
      </w:r>
    </w:p>
  </w:footnote>
  <w:footnote w:id="1">
    <w:p w14:paraId="0F3CAC36" w14:textId="4466C2B9" w:rsidR="003217C5" w:rsidRPr="003217C5" w:rsidRDefault="003217C5" w:rsidP="003217C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3217C5">
        <w:t>Se considerarán las publicaciones según área disciplinar.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EDF2C8" w14:textId="56A9FC3F" w:rsidR="00043EF8" w:rsidRPr="00B92B8F" w:rsidRDefault="00FB08D0" w:rsidP="003217C5">
    <w:pPr>
      <w:tabs>
        <w:tab w:val="center" w:pos="4986"/>
      </w:tabs>
      <w:rPr>
        <w:color w:val="6076B4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067285B5" wp14:editId="5D4EABE1">
          <wp:simplePos x="0" y="0"/>
          <wp:positionH relativeFrom="page">
            <wp:posOffset>2986405</wp:posOffset>
          </wp:positionH>
          <wp:positionV relativeFrom="paragraph">
            <wp:posOffset>70485</wp:posOffset>
          </wp:positionV>
          <wp:extent cx="1799590" cy="788035"/>
          <wp:effectExtent l="0" t="0" r="0" b="0"/>
          <wp:wrapTopAndBottom/>
          <wp:docPr id="554621460" name="Imagen 235" descr="http://www.udec.cl/normasgraficas/sites/default/files/marcacentr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5" descr="http://www.udec.cl/normasgraficas/sites/default/files/marcacentra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28DDD" w14:textId="669BB09B" w:rsidR="005F7D3E" w:rsidRDefault="00FB08D0">
    <w:pPr>
      <w:pStyle w:val="Encabezado"/>
      <w:jc w:val="center"/>
    </w:pPr>
    <w:r w:rsidRPr="008B25CE">
      <w:rPr>
        <w:noProof/>
      </w:rPr>
      <w:drawing>
        <wp:inline distT="0" distB="0" distL="0" distR="0" wp14:anchorId="168B0392" wp14:editId="3E5BE637">
          <wp:extent cx="2305050" cy="1022350"/>
          <wp:effectExtent l="0" t="0" r="0" b="0"/>
          <wp:docPr id="1266848772" name="Imagen 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195565" w14:textId="77777777" w:rsidR="005F7D3E" w:rsidRDefault="005F7D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229F2"/>
    <w:multiLevelType w:val="hybridMultilevel"/>
    <w:tmpl w:val="1A8E3FD0"/>
    <w:lvl w:ilvl="0" w:tplc="0858632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color w:val="00339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F51F9"/>
    <w:multiLevelType w:val="hybridMultilevel"/>
    <w:tmpl w:val="79F6449A"/>
    <w:lvl w:ilvl="0" w:tplc="9D9AB788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b/>
        <w:color w:val="00339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408BC"/>
    <w:multiLevelType w:val="multilevel"/>
    <w:tmpl w:val="B9DCA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83B3DD2"/>
    <w:multiLevelType w:val="hybridMultilevel"/>
    <w:tmpl w:val="D7FA217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D026DA"/>
    <w:multiLevelType w:val="hybridMultilevel"/>
    <w:tmpl w:val="03949EEC"/>
    <w:lvl w:ilvl="0" w:tplc="34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97E54"/>
    <w:multiLevelType w:val="multilevel"/>
    <w:tmpl w:val="E90C0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D337654"/>
    <w:multiLevelType w:val="hybridMultilevel"/>
    <w:tmpl w:val="26A883B4"/>
    <w:lvl w:ilvl="0" w:tplc="7B2818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21D7D"/>
    <w:multiLevelType w:val="multilevel"/>
    <w:tmpl w:val="187A8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43660CE"/>
    <w:multiLevelType w:val="hybridMultilevel"/>
    <w:tmpl w:val="391C315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34DA3"/>
    <w:multiLevelType w:val="hybridMultilevel"/>
    <w:tmpl w:val="74A8F3F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02E04"/>
    <w:multiLevelType w:val="multilevel"/>
    <w:tmpl w:val="E90C0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FF75B72"/>
    <w:multiLevelType w:val="multilevel"/>
    <w:tmpl w:val="C5EA3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F3936DA"/>
    <w:multiLevelType w:val="hybridMultilevel"/>
    <w:tmpl w:val="E9F29984"/>
    <w:lvl w:ilvl="0" w:tplc="3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A69AE"/>
    <w:multiLevelType w:val="multilevel"/>
    <w:tmpl w:val="325E93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81F0C07"/>
    <w:multiLevelType w:val="multilevel"/>
    <w:tmpl w:val="4C083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8940F97"/>
    <w:multiLevelType w:val="multilevel"/>
    <w:tmpl w:val="771E3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B455D3C"/>
    <w:multiLevelType w:val="multilevel"/>
    <w:tmpl w:val="359AA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1834841"/>
    <w:multiLevelType w:val="multilevel"/>
    <w:tmpl w:val="4C083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33B567E"/>
    <w:multiLevelType w:val="hybridMultilevel"/>
    <w:tmpl w:val="E9F2998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F0FA4"/>
    <w:multiLevelType w:val="hybridMultilevel"/>
    <w:tmpl w:val="D4AA3A9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81818"/>
    <w:multiLevelType w:val="multilevel"/>
    <w:tmpl w:val="4C083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72D0842"/>
    <w:multiLevelType w:val="hybridMultilevel"/>
    <w:tmpl w:val="A1C8E214"/>
    <w:lvl w:ilvl="0" w:tplc="3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A3E16"/>
    <w:multiLevelType w:val="hybridMultilevel"/>
    <w:tmpl w:val="16F072A2"/>
    <w:lvl w:ilvl="0" w:tplc="340A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E15B0"/>
    <w:multiLevelType w:val="hybridMultilevel"/>
    <w:tmpl w:val="64BAAC6A"/>
    <w:lvl w:ilvl="0" w:tplc="34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5" w:hanging="360"/>
      </w:pPr>
    </w:lvl>
    <w:lvl w:ilvl="2" w:tplc="340A001B" w:tentative="1">
      <w:start w:val="1"/>
      <w:numFmt w:val="lowerRoman"/>
      <w:lvlText w:val="%3."/>
      <w:lvlJc w:val="right"/>
      <w:pPr>
        <w:ind w:left="2225" w:hanging="180"/>
      </w:pPr>
    </w:lvl>
    <w:lvl w:ilvl="3" w:tplc="340A000F" w:tentative="1">
      <w:start w:val="1"/>
      <w:numFmt w:val="decimal"/>
      <w:lvlText w:val="%4."/>
      <w:lvlJc w:val="left"/>
      <w:pPr>
        <w:ind w:left="2945" w:hanging="360"/>
      </w:pPr>
    </w:lvl>
    <w:lvl w:ilvl="4" w:tplc="340A0019" w:tentative="1">
      <w:start w:val="1"/>
      <w:numFmt w:val="lowerLetter"/>
      <w:lvlText w:val="%5."/>
      <w:lvlJc w:val="left"/>
      <w:pPr>
        <w:ind w:left="3665" w:hanging="360"/>
      </w:pPr>
    </w:lvl>
    <w:lvl w:ilvl="5" w:tplc="340A001B" w:tentative="1">
      <w:start w:val="1"/>
      <w:numFmt w:val="lowerRoman"/>
      <w:lvlText w:val="%6."/>
      <w:lvlJc w:val="right"/>
      <w:pPr>
        <w:ind w:left="4385" w:hanging="180"/>
      </w:pPr>
    </w:lvl>
    <w:lvl w:ilvl="6" w:tplc="340A000F" w:tentative="1">
      <w:start w:val="1"/>
      <w:numFmt w:val="decimal"/>
      <w:lvlText w:val="%7."/>
      <w:lvlJc w:val="left"/>
      <w:pPr>
        <w:ind w:left="5105" w:hanging="360"/>
      </w:pPr>
    </w:lvl>
    <w:lvl w:ilvl="7" w:tplc="340A0019" w:tentative="1">
      <w:start w:val="1"/>
      <w:numFmt w:val="lowerLetter"/>
      <w:lvlText w:val="%8."/>
      <w:lvlJc w:val="left"/>
      <w:pPr>
        <w:ind w:left="5825" w:hanging="360"/>
      </w:pPr>
    </w:lvl>
    <w:lvl w:ilvl="8" w:tplc="34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78EB1843"/>
    <w:multiLevelType w:val="multilevel"/>
    <w:tmpl w:val="4C083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E8D4341"/>
    <w:multiLevelType w:val="multilevel"/>
    <w:tmpl w:val="6E16B0E8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EE441EC"/>
    <w:multiLevelType w:val="hybridMultilevel"/>
    <w:tmpl w:val="1A1E5E16"/>
    <w:lvl w:ilvl="0" w:tplc="B37630F2">
      <w:start w:val="1"/>
      <w:numFmt w:val="decimal"/>
      <w:lvlText w:val="%1."/>
      <w:lvlJc w:val="left"/>
      <w:pPr>
        <w:ind w:left="720" w:hanging="360"/>
      </w:pPr>
      <w:rPr>
        <w:rFonts w:eastAsia="Palatino Linotype" w:cs="Calibri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53EC7"/>
    <w:multiLevelType w:val="multilevel"/>
    <w:tmpl w:val="24C87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792018083">
    <w:abstractNumId w:val="25"/>
  </w:num>
  <w:num w:numId="2" w16cid:durableId="788865406">
    <w:abstractNumId w:val="17"/>
  </w:num>
  <w:num w:numId="3" w16cid:durableId="2147234883">
    <w:abstractNumId w:val="20"/>
  </w:num>
  <w:num w:numId="4" w16cid:durableId="1689596921">
    <w:abstractNumId w:val="24"/>
  </w:num>
  <w:num w:numId="5" w16cid:durableId="553082002">
    <w:abstractNumId w:val="14"/>
  </w:num>
  <w:num w:numId="6" w16cid:durableId="166986259">
    <w:abstractNumId w:val="15"/>
  </w:num>
  <w:num w:numId="7" w16cid:durableId="496111866">
    <w:abstractNumId w:val="27"/>
  </w:num>
  <w:num w:numId="8" w16cid:durableId="481966542">
    <w:abstractNumId w:val="11"/>
  </w:num>
  <w:num w:numId="9" w16cid:durableId="421488776">
    <w:abstractNumId w:val="13"/>
  </w:num>
  <w:num w:numId="10" w16cid:durableId="1764833355">
    <w:abstractNumId w:val="16"/>
  </w:num>
  <w:num w:numId="11" w16cid:durableId="494802299">
    <w:abstractNumId w:val="7"/>
  </w:num>
  <w:num w:numId="12" w16cid:durableId="388385399">
    <w:abstractNumId w:val="10"/>
  </w:num>
  <w:num w:numId="13" w16cid:durableId="1785495436">
    <w:abstractNumId w:val="3"/>
  </w:num>
  <w:num w:numId="14" w16cid:durableId="1581136189">
    <w:abstractNumId w:val="2"/>
  </w:num>
  <w:num w:numId="15" w16cid:durableId="1152133776">
    <w:abstractNumId w:val="5"/>
  </w:num>
  <w:num w:numId="16" w16cid:durableId="263534053">
    <w:abstractNumId w:val="19"/>
  </w:num>
  <w:num w:numId="17" w16cid:durableId="898517634">
    <w:abstractNumId w:val="22"/>
  </w:num>
  <w:num w:numId="18" w16cid:durableId="1061752680">
    <w:abstractNumId w:val="9"/>
  </w:num>
  <w:num w:numId="19" w16cid:durableId="1139105499">
    <w:abstractNumId w:val="8"/>
  </w:num>
  <w:num w:numId="20" w16cid:durableId="934243919">
    <w:abstractNumId w:val="23"/>
  </w:num>
  <w:num w:numId="21" w16cid:durableId="1878926617">
    <w:abstractNumId w:val="4"/>
  </w:num>
  <w:num w:numId="22" w16cid:durableId="1919633875">
    <w:abstractNumId w:val="1"/>
  </w:num>
  <w:num w:numId="23" w16cid:durableId="1663194270">
    <w:abstractNumId w:val="0"/>
  </w:num>
  <w:num w:numId="24" w16cid:durableId="2059622657">
    <w:abstractNumId w:val="21"/>
  </w:num>
  <w:num w:numId="25" w16cid:durableId="670452780">
    <w:abstractNumId w:val="12"/>
  </w:num>
  <w:num w:numId="26" w16cid:durableId="1478641210">
    <w:abstractNumId w:val="18"/>
  </w:num>
  <w:num w:numId="27" w16cid:durableId="1621763552">
    <w:abstractNumId w:val="6"/>
  </w:num>
  <w:num w:numId="28" w16cid:durableId="1510097239">
    <w:abstractNumId w:val="26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F1"/>
    <w:rsid w:val="00000B04"/>
    <w:rsid w:val="0000146B"/>
    <w:rsid w:val="0000493C"/>
    <w:rsid w:val="00004E9C"/>
    <w:rsid w:val="00005F02"/>
    <w:rsid w:val="00011200"/>
    <w:rsid w:val="000120D4"/>
    <w:rsid w:val="000123AA"/>
    <w:rsid w:val="000141CF"/>
    <w:rsid w:val="0001632C"/>
    <w:rsid w:val="000170EC"/>
    <w:rsid w:val="00020884"/>
    <w:rsid w:val="000240F2"/>
    <w:rsid w:val="000331C7"/>
    <w:rsid w:val="0003363B"/>
    <w:rsid w:val="00033781"/>
    <w:rsid w:val="00034F7F"/>
    <w:rsid w:val="000364DE"/>
    <w:rsid w:val="00040D85"/>
    <w:rsid w:val="00041337"/>
    <w:rsid w:val="00043EF8"/>
    <w:rsid w:val="000474A0"/>
    <w:rsid w:val="00051CBA"/>
    <w:rsid w:val="00055739"/>
    <w:rsid w:val="0005683A"/>
    <w:rsid w:val="00060CD6"/>
    <w:rsid w:val="00061D03"/>
    <w:rsid w:val="00063C49"/>
    <w:rsid w:val="00064741"/>
    <w:rsid w:val="00065BA9"/>
    <w:rsid w:val="00067387"/>
    <w:rsid w:val="000708FC"/>
    <w:rsid w:val="00070948"/>
    <w:rsid w:val="00070E1A"/>
    <w:rsid w:val="00072081"/>
    <w:rsid w:val="0007268B"/>
    <w:rsid w:val="00073CC3"/>
    <w:rsid w:val="000745CA"/>
    <w:rsid w:val="00075765"/>
    <w:rsid w:val="00076721"/>
    <w:rsid w:val="00076BD1"/>
    <w:rsid w:val="00076CD4"/>
    <w:rsid w:val="000779C6"/>
    <w:rsid w:val="00082AA7"/>
    <w:rsid w:val="000832BD"/>
    <w:rsid w:val="0008372E"/>
    <w:rsid w:val="00084048"/>
    <w:rsid w:val="0008411C"/>
    <w:rsid w:val="0008460A"/>
    <w:rsid w:val="00091B37"/>
    <w:rsid w:val="00093949"/>
    <w:rsid w:val="00094F41"/>
    <w:rsid w:val="00096CC9"/>
    <w:rsid w:val="00096D8F"/>
    <w:rsid w:val="000A23FB"/>
    <w:rsid w:val="000A34F6"/>
    <w:rsid w:val="000A3A8E"/>
    <w:rsid w:val="000A49D4"/>
    <w:rsid w:val="000B2CA1"/>
    <w:rsid w:val="000B3F7C"/>
    <w:rsid w:val="000B76C1"/>
    <w:rsid w:val="000C277C"/>
    <w:rsid w:val="000C581F"/>
    <w:rsid w:val="000C6B91"/>
    <w:rsid w:val="000D0B51"/>
    <w:rsid w:val="000D2043"/>
    <w:rsid w:val="000D24C3"/>
    <w:rsid w:val="000D332E"/>
    <w:rsid w:val="000D44F8"/>
    <w:rsid w:val="000D6090"/>
    <w:rsid w:val="000E08F5"/>
    <w:rsid w:val="000E0C4D"/>
    <w:rsid w:val="000E62C7"/>
    <w:rsid w:val="000E7783"/>
    <w:rsid w:val="000F04E6"/>
    <w:rsid w:val="000F4356"/>
    <w:rsid w:val="000F4403"/>
    <w:rsid w:val="000F6C71"/>
    <w:rsid w:val="000F72CB"/>
    <w:rsid w:val="00100FFE"/>
    <w:rsid w:val="001034D0"/>
    <w:rsid w:val="00103FFB"/>
    <w:rsid w:val="001049E7"/>
    <w:rsid w:val="0011254D"/>
    <w:rsid w:val="00116750"/>
    <w:rsid w:val="00120F65"/>
    <w:rsid w:val="00127E54"/>
    <w:rsid w:val="00130FCB"/>
    <w:rsid w:val="00131CA4"/>
    <w:rsid w:val="00132112"/>
    <w:rsid w:val="00132263"/>
    <w:rsid w:val="0013304A"/>
    <w:rsid w:val="00133557"/>
    <w:rsid w:val="00134D6D"/>
    <w:rsid w:val="00137B00"/>
    <w:rsid w:val="0014025A"/>
    <w:rsid w:val="0014027C"/>
    <w:rsid w:val="00145F0A"/>
    <w:rsid w:val="00150381"/>
    <w:rsid w:val="001504DB"/>
    <w:rsid w:val="0015318B"/>
    <w:rsid w:val="001543BB"/>
    <w:rsid w:val="001548A1"/>
    <w:rsid w:val="00156EC7"/>
    <w:rsid w:val="00157AB7"/>
    <w:rsid w:val="00162479"/>
    <w:rsid w:val="00166794"/>
    <w:rsid w:val="00170813"/>
    <w:rsid w:val="00174515"/>
    <w:rsid w:val="0017458F"/>
    <w:rsid w:val="00174946"/>
    <w:rsid w:val="00175280"/>
    <w:rsid w:val="0017534D"/>
    <w:rsid w:val="00175F8C"/>
    <w:rsid w:val="001760FB"/>
    <w:rsid w:val="00180496"/>
    <w:rsid w:val="00182617"/>
    <w:rsid w:val="00186093"/>
    <w:rsid w:val="001862A1"/>
    <w:rsid w:val="0019055D"/>
    <w:rsid w:val="001A2FE7"/>
    <w:rsid w:val="001A3B2E"/>
    <w:rsid w:val="001A3F47"/>
    <w:rsid w:val="001A58AF"/>
    <w:rsid w:val="001A5938"/>
    <w:rsid w:val="001A6C23"/>
    <w:rsid w:val="001A748C"/>
    <w:rsid w:val="001B1567"/>
    <w:rsid w:val="001B1F53"/>
    <w:rsid w:val="001B20D0"/>
    <w:rsid w:val="001B55ED"/>
    <w:rsid w:val="001B6C8A"/>
    <w:rsid w:val="001C04D8"/>
    <w:rsid w:val="001C0D64"/>
    <w:rsid w:val="001C0EC9"/>
    <w:rsid w:val="001C1ACB"/>
    <w:rsid w:val="001C400B"/>
    <w:rsid w:val="001C6422"/>
    <w:rsid w:val="001C79F7"/>
    <w:rsid w:val="001D11BE"/>
    <w:rsid w:val="001D2806"/>
    <w:rsid w:val="001D6EC0"/>
    <w:rsid w:val="001D7F53"/>
    <w:rsid w:val="001E0C14"/>
    <w:rsid w:val="001E2178"/>
    <w:rsid w:val="001E2451"/>
    <w:rsid w:val="001E29D0"/>
    <w:rsid w:val="001E2FB4"/>
    <w:rsid w:val="001E3B6E"/>
    <w:rsid w:val="001E587D"/>
    <w:rsid w:val="001E6061"/>
    <w:rsid w:val="001F31DD"/>
    <w:rsid w:val="001F5232"/>
    <w:rsid w:val="001F5500"/>
    <w:rsid w:val="001F720F"/>
    <w:rsid w:val="001F7276"/>
    <w:rsid w:val="001F79E9"/>
    <w:rsid w:val="00201044"/>
    <w:rsid w:val="0020283B"/>
    <w:rsid w:val="00204000"/>
    <w:rsid w:val="00204BD9"/>
    <w:rsid w:val="0020540C"/>
    <w:rsid w:val="0020612B"/>
    <w:rsid w:val="00206F07"/>
    <w:rsid w:val="00211555"/>
    <w:rsid w:val="0021259F"/>
    <w:rsid w:val="00221CEE"/>
    <w:rsid w:val="00221F90"/>
    <w:rsid w:val="00223C8B"/>
    <w:rsid w:val="002254C4"/>
    <w:rsid w:val="00230E65"/>
    <w:rsid w:val="00232905"/>
    <w:rsid w:val="00234F17"/>
    <w:rsid w:val="002373EA"/>
    <w:rsid w:val="002422D1"/>
    <w:rsid w:val="00253208"/>
    <w:rsid w:val="002541F2"/>
    <w:rsid w:val="002575F2"/>
    <w:rsid w:val="002622BF"/>
    <w:rsid w:val="00271327"/>
    <w:rsid w:val="00272E55"/>
    <w:rsid w:val="00273670"/>
    <w:rsid w:val="00273F0C"/>
    <w:rsid w:val="002740F6"/>
    <w:rsid w:val="002742F0"/>
    <w:rsid w:val="00275976"/>
    <w:rsid w:val="0027694C"/>
    <w:rsid w:val="00280B9B"/>
    <w:rsid w:val="0028336D"/>
    <w:rsid w:val="002857D4"/>
    <w:rsid w:val="00285CCE"/>
    <w:rsid w:val="0029529A"/>
    <w:rsid w:val="002A3CBD"/>
    <w:rsid w:val="002A723A"/>
    <w:rsid w:val="002B2889"/>
    <w:rsid w:val="002C1888"/>
    <w:rsid w:val="002C29CA"/>
    <w:rsid w:val="002C4083"/>
    <w:rsid w:val="002C5DF6"/>
    <w:rsid w:val="002C6403"/>
    <w:rsid w:val="002C7FA5"/>
    <w:rsid w:val="002D1627"/>
    <w:rsid w:val="002D1A83"/>
    <w:rsid w:val="002D27BE"/>
    <w:rsid w:val="002D5D34"/>
    <w:rsid w:val="002D6468"/>
    <w:rsid w:val="002E2A20"/>
    <w:rsid w:val="002E3862"/>
    <w:rsid w:val="002E476C"/>
    <w:rsid w:val="002E53F1"/>
    <w:rsid w:val="002E71F2"/>
    <w:rsid w:val="002F089F"/>
    <w:rsid w:val="002F26B6"/>
    <w:rsid w:val="002F3488"/>
    <w:rsid w:val="002F3F99"/>
    <w:rsid w:val="002F4F12"/>
    <w:rsid w:val="002F76AF"/>
    <w:rsid w:val="00300911"/>
    <w:rsid w:val="00300BAE"/>
    <w:rsid w:val="0030119E"/>
    <w:rsid w:val="0030135F"/>
    <w:rsid w:val="00305066"/>
    <w:rsid w:val="00306785"/>
    <w:rsid w:val="0030734A"/>
    <w:rsid w:val="003073DC"/>
    <w:rsid w:val="00314109"/>
    <w:rsid w:val="0031490E"/>
    <w:rsid w:val="0031548B"/>
    <w:rsid w:val="003217C5"/>
    <w:rsid w:val="00324363"/>
    <w:rsid w:val="0032471A"/>
    <w:rsid w:val="0032527F"/>
    <w:rsid w:val="00325712"/>
    <w:rsid w:val="00326D83"/>
    <w:rsid w:val="00335C14"/>
    <w:rsid w:val="00340850"/>
    <w:rsid w:val="0034159A"/>
    <w:rsid w:val="00342A9A"/>
    <w:rsid w:val="003432D1"/>
    <w:rsid w:val="00347378"/>
    <w:rsid w:val="0034775F"/>
    <w:rsid w:val="00351D7B"/>
    <w:rsid w:val="00353F92"/>
    <w:rsid w:val="003548C3"/>
    <w:rsid w:val="00354B00"/>
    <w:rsid w:val="003556A0"/>
    <w:rsid w:val="003574E7"/>
    <w:rsid w:val="00361577"/>
    <w:rsid w:val="003643FF"/>
    <w:rsid w:val="00372733"/>
    <w:rsid w:val="00373ADB"/>
    <w:rsid w:val="00381A6A"/>
    <w:rsid w:val="00381CA0"/>
    <w:rsid w:val="003826C1"/>
    <w:rsid w:val="00391040"/>
    <w:rsid w:val="00393818"/>
    <w:rsid w:val="00397E4F"/>
    <w:rsid w:val="003A3EEE"/>
    <w:rsid w:val="003A4F9E"/>
    <w:rsid w:val="003A507D"/>
    <w:rsid w:val="003B1179"/>
    <w:rsid w:val="003B1719"/>
    <w:rsid w:val="003B23F2"/>
    <w:rsid w:val="003B25BD"/>
    <w:rsid w:val="003B298D"/>
    <w:rsid w:val="003B55E8"/>
    <w:rsid w:val="003B6163"/>
    <w:rsid w:val="003B7943"/>
    <w:rsid w:val="003C4B2F"/>
    <w:rsid w:val="003C4EA6"/>
    <w:rsid w:val="003C6190"/>
    <w:rsid w:val="003C61E3"/>
    <w:rsid w:val="003C76D4"/>
    <w:rsid w:val="003D01CA"/>
    <w:rsid w:val="003D37EB"/>
    <w:rsid w:val="003D4E5A"/>
    <w:rsid w:val="003D51F1"/>
    <w:rsid w:val="003D743A"/>
    <w:rsid w:val="003E1A6F"/>
    <w:rsid w:val="003E3AB8"/>
    <w:rsid w:val="003E4F02"/>
    <w:rsid w:val="003E5727"/>
    <w:rsid w:val="003E5A71"/>
    <w:rsid w:val="003F04F7"/>
    <w:rsid w:val="00400526"/>
    <w:rsid w:val="004023AB"/>
    <w:rsid w:val="0040317B"/>
    <w:rsid w:val="00407773"/>
    <w:rsid w:val="00407FAC"/>
    <w:rsid w:val="00411F28"/>
    <w:rsid w:val="004153DA"/>
    <w:rsid w:val="00426D22"/>
    <w:rsid w:val="004309C5"/>
    <w:rsid w:val="0043353D"/>
    <w:rsid w:val="00435B7A"/>
    <w:rsid w:val="004377FE"/>
    <w:rsid w:val="004414F3"/>
    <w:rsid w:val="00441D46"/>
    <w:rsid w:val="00443463"/>
    <w:rsid w:val="00444601"/>
    <w:rsid w:val="004472C6"/>
    <w:rsid w:val="004540F4"/>
    <w:rsid w:val="004546A9"/>
    <w:rsid w:val="004560B3"/>
    <w:rsid w:val="004573E0"/>
    <w:rsid w:val="004629B8"/>
    <w:rsid w:val="004630F0"/>
    <w:rsid w:val="0046326B"/>
    <w:rsid w:val="004639C2"/>
    <w:rsid w:val="00467882"/>
    <w:rsid w:val="00470382"/>
    <w:rsid w:val="00470E58"/>
    <w:rsid w:val="00472636"/>
    <w:rsid w:val="004778DA"/>
    <w:rsid w:val="00481697"/>
    <w:rsid w:val="0048222D"/>
    <w:rsid w:val="00482487"/>
    <w:rsid w:val="00487FD5"/>
    <w:rsid w:val="00492B77"/>
    <w:rsid w:val="004A3AD1"/>
    <w:rsid w:val="004A3F0D"/>
    <w:rsid w:val="004A5E9A"/>
    <w:rsid w:val="004B1CC0"/>
    <w:rsid w:val="004B2108"/>
    <w:rsid w:val="004B2FBF"/>
    <w:rsid w:val="004B3063"/>
    <w:rsid w:val="004C1CD6"/>
    <w:rsid w:val="004C234A"/>
    <w:rsid w:val="004C2605"/>
    <w:rsid w:val="004C78B0"/>
    <w:rsid w:val="004D455E"/>
    <w:rsid w:val="004D4785"/>
    <w:rsid w:val="004E02B3"/>
    <w:rsid w:val="004E04F5"/>
    <w:rsid w:val="004E0EBA"/>
    <w:rsid w:val="004E2216"/>
    <w:rsid w:val="004E5332"/>
    <w:rsid w:val="004E73CE"/>
    <w:rsid w:val="004E7853"/>
    <w:rsid w:val="004E7BDF"/>
    <w:rsid w:val="004F1666"/>
    <w:rsid w:val="004F23C6"/>
    <w:rsid w:val="004F3953"/>
    <w:rsid w:val="004F45B1"/>
    <w:rsid w:val="004F5462"/>
    <w:rsid w:val="004F5F29"/>
    <w:rsid w:val="004F7965"/>
    <w:rsid w:val="005035B6"/>
    <w:rsid w:val="00504EB9"/>
    <w:rsid w:val="005054FE"/>
    <w:rsid w:val="00505943"/>
    <w:rsid w:val="00505D59"/>
    <w:rsid w:val="00507395"/>
    <w:rsid w:val="00511CEE"/>
    <w:rsid w:val="00517267"/>
    <w:rsid w:val="00517BE1"/>
    <w:rsid w:val="0052207E"/>
    <w:rsid w:val="00524F45"/>
    <w:rsid w:val="0053061D"/>
    <w:rsid w:val="005310FD"/>
    <w:rsid w:val="00532887"/>
    <w:rsid w:val="005332D8"/>
    <w:rsid w:val="00542294"/>
    <w:rsid w:val="00543F9B"/>
    <w:rsid w:val="00556A62"/>
    <w:rsid w:val="00556B6B"/>
    <w:rsid w:val="0056123D"/>
    <w:rsid w:val="00563EEA"/>
    <w:rsid w:val="00564D1A"/>
    <w:rsid w:val="00564D6F"/>
    <w:rsid w:val="00567EFC"/>
    <w:rsid w:val="005764AF"/>
    <w:rsid w:val="00576E9D"/>
    <w:rsid w:val="00580579"/>
    <w:rsid w:val="00590C40"/>
    <w:rsid w:val="0059296F"/>
    <w:rsid w:val="00596BE2"/>
    <w:rsid w:val="00597858"/>
    <w:rsid w:val="005A0283"/>
    <w:rsid w:val="005A3C89"/>
    <w:rsid w:val="005A79DF"/>
    <w:rsid w:val="005B18F7"/>
    <w:rsid w:val="005B1CE6"/>
    <w:rsid w:val="005B2536"/>
    <w:rsid w:val="005B288D"/>
    <w:rsid w:val="005B4C0E"/>
    <w:rsid w:val="005B59CC"/>
    <w:rsid w:val="005B7DFE"/>
    <w:rsid w:val="005C071F"/>
    <w:rsid w:val="005C0B5C"/>
    <w:rsid w:val="005C3A77"/>
    <w:rsid w:val="005C448A"/>
    <w:rsid w:val="005D109F"/>
    <w:rsid w:val="005D47AA"/>
    <w:rsid w:val="005E2521"/>
    <w:rsid w:val="005E2960"/>
    <w:rsid w:val="005E511F"/>
    <w:rsid w:val="005E7E6D"/>
    <w:rsid w:val="005F7D3E"/>
    <w:rsid w:val="00603D42"/>
    <w:rsid w:val="00604CD2"/>
    <w:rsid w:val="00605481"/>
    <w:rsid w:val="00605539"/>
    <w:rsid w:val="00605C29"/>
    <w:rsid w:val="00610458"/>
    <w:rsid w:val="00611E5D"/>
    <w:rsid w:val="00617B4A"/>
    <w:rsid w:val="00624328"/>
    <w:rsid w:val="00624B8E"/>
    <w:rsid w:val="00627D60"/>
    <w:rsid w:val="00627E7E"/>
    <w:rsid w:val="006348FC"/>
    <w:rsid w:val="006435A6"/>
    <w:rsid w:val="00645AA7"/>
    <w:rsid w:val="00650EEB"/>
    <w:rsid w:val="00651526"/>
    <w:rsid w:val="00653816"/>
    <w:rsid w:val="0065544D"/>
    <w:rsid w:val="006555FC"/>
    <w:rsid w:val="00655D08"/>
    <w:rsid w:val="00656E35"/>
    <w:rsid w:val="00661CE9"/>
    <w:rsid w:val="006631A1"/>
    <w:rsid w:val="00666D67"/>
    <w:rsid w:val="00670FB1"/>
    <w:rsid w:val="00672B14"/>
    <w:rsid w:val="00673302"/>
    <w:rsid w:val="00675507"/>
    <w:rsid w:val="00681389"/>
    <w:rsid w:val="006818E5"/>
    <w:rsid w:val="00682F53"/>
    <w:rsid w:val="00690195"/>
    <w:rsid w:val="006908DF"/>
    <w:rsid w:val="00692B70"/>
    <w:rsid w:val="006937F3"/>
    <w:rsid w:val="00693BC9"/>
    <w:rsid w:val="00693F91"/>
    <w:rsid w:val="006953B1"/>
    <w:rsid w:val="006976B2"/>
    <w:rsid w:val="006A175C"/>
    <w:rsid w:val="006A365D"/>
    <w:rsid w:val="006A3713"/>
    <w:rsid w:val="006A6E92"/>
    <w:rsid w:val="006A7CDD"/>
    <w:rsid w:val="006B00C0"/>
    <w:rsid w:val="006B4334"/>
    <w:rsid w:val="006B7E4C"/>
    <w:rsid w:val="006C1F71"/>
    <w:rsid w:val="006C4DC1"/>
    <w:rsid w:val="006C6C48"/>
    <w:rsid w:val="006C6F99"/>
    <w:rsid w:val="006D0406"/>
    <w:rsid w:val="006D18B7"/>
    <w:rsid w:val="006D2AFC"/>
    <w:rsid w:val="006D3CF6"/>
    <w:rsid w:val="006D4B7A"/>
    <w:rsid w:val="006D4D8D"/>
    <w:rsid w:val="006D6DA8"/>
    <w:rsid w:val="006E31DC"/>
    <w:rsid w:val="006F1961"/>
    <w:rsid w:val="006F4640"/>
    <w:rsid w:val="006F4BD7"/>
    <w:rsid w:val="006F52D1"/>
    <w:rsid w:val="006F713B"/>
    <w:rsid w:val="006F7662"/>
    <w:rsid w:val="00702028"/>
    <w:rsid w:val="00703F85"/>
    <w:rsid w:val="0070602A"/>
    <w:rsid w:val="00710C4A"/>
    <w:rsid w:val="00711275"/>
    <w:rsid w:val="00722040"/>
    <w:rsid w:val="007222E1"/>
    <w:rsid w:val="007224A9"/>
    <w:rsid w:val="00723F59"/>
    <w:rsid w:val="00726098"/>
    <w:rsid w:val="00726D36"/>
    <w:rsid w:val="00733DC3"/>
    <w:rsid w:val="00733E1C"/>
    <w:rsid w:val="007349E4"/>
    <w:rsid w:val="0073532C"/>
    <w:rsid w:val="0073574D"/>
    <w:rsid w:val="00735BC2"/>
    <w:rsid w:val="00737C71"/>
    <w:rsid w:val="00740FE8"/>
    <w:rsid w:val="00743570"/>
    <w:rsid w:val="007453E3"/>
    <w:rsid w:val="00746490"/>
    <w:rsid w:val="007478E3"/>
    <w:rsid w:val="0075269C"/>
    <w:rsid w:val="0075759B"/>
    <w:rsid w:val="0076026A"/>
    <w:rsid w:val="007618EA"/>
    <w:rsid w:val="00763472"/>
    <w:rsid w:val="00764BCB"/>
    <w:rsid w:val="007677D2"/>
    <w:rsid w:val="00767C48"/>
    <w:rsid w:val="0077405C"/>
    <w:rsid w:val="00777D5B"/>
    <w:rsid w:val="007823C8"/>
    <w:rsid w:val="00791683"/>
    <w:rsid w:val="0079173A"/>
    <w:rsid w:val="00793B32"/>
    <w:rsid w:val="00793EE7"/>
    <w:rsid w:val="007942AB"/>
    <w:rsid w:val="0079463F"/>
    <w:rsid w:val="00795946"/>
    <w:rsid w:val="00796246"/>
    <w:rsid w:val="0079746E"/>
    <w:rsid w:val="007A1E85"/>
    <w:rsid w:val="007A34A0"/>
    <w:rsid w:val="007A431B"/>
    <w:rsid w:val="007B43A2"/>
    <w:rsid w:val="007B51D4"/>
    <w:rsid w:val="007B766D"/>
    <w:rsid w:val="007C08B1"/>
    <w:rsid w:val="007C0B92"/>
    <w:rsid w:val="007C2427"/>
    <w:rsid w:val="007C2D62"/>
    <w:rsid w:val="007C33A9"/>
    <w:rsid w:val="007C404B"/>
    <w:rsid w:val="007C61D0"/>
    <w:rsid w:val="007D08E9"/>
    <w:rsid w:val="007D2AB6"/>
    <w:rsid w:val="007D4A37"/>
    <w:rsid w:val="007D5A8A"/>
    <w:rsid w:val="007D64DF"/>
    <w:rsid w:val="007D7533"/>
    <w:rsid w:val="007E2BCA"/>
    <w:rsid w:val="007E5515"/>
    <w:rsid w:val="007E5849"/>
    <w:rsid w:val="007F0CD6"/>
    <w:rsid w:val="007F3AA9"/>
    <w:rsid w:val="008056E8"/>
    <w:rsid w:val="0081160D"/>
    <w:rsid w:val="0081408A"/>
    <w:rsid w:val="00815713"/>
    <w:rsid w:val="00820609"/>
    <w:rsid w:val="00826BED"/>
    <w:rsid w:val="0083631A"/>
    <w:rsid w:val="008400DF"/>
    <w:rsid w:val="00840E1A"/>
    <w:rsid w:val="00844D2E"/>
    <w:rsid w:val="008472E5"/>
    <w:rsid w:val="0084735D"/>
    <w:rsid w:val="00851ED1"/>
    <w:rsid w:val="00855D16"/>
    <w:rsid w:val="008566B9"/>
    <w:rsid w:val="008605F6"/>
    <w:rsid w:val="00860614"/>
    <w:rsid w:val="00861AD2"/>
    <w:rsid w:val="00862CA3"/>
    <w:rsid w:val="00865B77"/>
    <w:rsid w:val="0086638C"/>
    <w:rsid w:val="00866C6A"/>
    <w:rsid w:val="00870F66"/>
    <w:rsid w:val="00874AB7"/>
    <w:rsid w:val="008770C0"/>
    <w:rsid w:val="00880E10"/>
    <w:rsid w:val="00882B72"/>
    <w:rsid w:val="0088350D"/>
    <w:rsid w:val="00886CA8"/>
    <w:rsid w:val="00892464"/>
    <w:rsid w:val="008926C0"/>
    <w:rsid w:val="008933D8"/>
    <w:rsid w:val="00893C14"/>
    <w:rsid w:val="00894DAD"/>
    <w:rsid w:val="00896E10"/>
    <w:rsid w:val="0089726B"/>
    <w:rsid w:val="008A2B7A"/>
    <w:rsid w:val="008A3A87"/>
    <w:rsid w:val="008A4D25"/>
    <w:rsid w:val="008A6C00"/>
    <w:rsid w:val="008A798F"/>
    <w:rsid w:val="008B006F"/>
    <w:rsid w:val="008B21E8"/>
    <w:rsid w:val="008B24D4"/>
    <w:rsid w:val="008B3AED"/>
    <w:rsid w:val="008B6D25"/>
    <w:rsid w:val="008C05E7"/>
    <w:rsid w:val="008C2110"/>
    <w:rsid w:val="008C24C3"/>
    <w:rsid w:val="008C35D6"/>
    <w:rsid w:val="008D18F5"/>
    <w:rsid w:val="008D6A6A"/>
    <w:rsid w:val="008E26D5"/>
    <w:rsid w:val="008E7150"/>
    <w:rsid w:val="008F086F"/>
    <w:rsid w:val="008F3942"/>
    <w:rsid w:val="008F53E8"/>
    <w:rsid w:val="00901078"/>
    <w:rsid w:val="00903C40"/>
    <w:rsid w:val="009042F1"/>
    <w:rsid w:val="0090671A"/>
    <w:rsid w:val="009072C7"/>
    <w:rsid w:val="00907E1F"/>
    <w:rsid w:val="00907F64"/>
    <w:rsid w:val="0091022E"/>
    <w:rsid w:val="009133B9"/>
    <w:rsid w:val="009134F4"/>
    <w:rsid w:val="00913626"/>
    <w:rsid w:val="009142B3"/>
    <w:rsid w:val="00915FF1"/>
    <w:rsid w:val="00916EAF"/>
    <w:rsid w:val="00917ACE"/>
    <w:rsid w:val="00921CBA"/>
    <w:rsid w:val="00924FA2"/>
    <w:rsid w:val="00930058"/>
    <w:rsid w:val="00931564"/>
    <w:rsid w:val="009350DE"/>
    <w:rsid w:val="00936330"/>
    <w:rsid w:val="00937FF9"/>
    <w:rsid w:val="00940BD8"/>
    <w:rsid w:val="00947488"/>
    <w:rsid w:val="00952362"/>
    <w:rsid w:val="0095266B"/>
    <w:rsid w:val="009528E9"/>
    <w:rsid w:val="009566B8"/>
    <w:rsid w:val="00965185"/>
    <w:rsid w:val="009656AA"/>
    <w:rsid w:val="00965E7B"/>
    <w:rsid w:val="0096716C"/>
    <w:rsid w:val="009724E6"/>
    <w:rsid w:val="009727C9"/>
    <w:rsid w:val="00977609"/>
    <w:rsid w:val="009800A6"/>
    <w:rsid w:val="009810AD"/>
    <w:rsid w:val="00983913"/>
    <w:rsid w:val="00984786"/>
    <w:rsid w:val="00984CD6"/>
    <w:rsid w:val="009913CC"/>
    <w:rsid w:val="00991668"/>
    <w:rsid w:val="00991B94"/>
    <w:rsid w:val="00993A76"/>
    <w:rsid w:val="0099474A"/>
    <w:rsid w:val="00995A7B"/>
    <w:rsid w:val="009977DC"/>
    <w:rsid w:val="009A073C"/>
    <w:rsid w:val="009A1FD1"/>
    <w:rsid w:val="009A2460"/>
    <w:rsid w:val="009A2B85"/>
    <w:rsid w:val="009A47AF"/>
    <w:rsid w:val="009A50B8"/>
    <w:rsid w:val="009A6335"/>
    <w:rsid w:val="009B0BAE"/>
    <w:rsid w:val="009B12A2"/>
    <w:rsid w:val="009B1D9A"/>
    <w:rsid w:val="009B2007"/>
    <w:rsid w:val="009B449C"/>
    <w:rsid w:val="009B45D5"/>
    <w:rsid w:val="009B5C24"/>
    <w:rsid w:val="009B6225"/>
    <w:rsid w:val="009C501F"/>
    <w:rsid w:val="009C5AF0"/>
    <w:rsid w:val="009C7B31"/>
    <w:rsid w:val="009D2A46"/>
    <w:rsid w:val="009D415B"/>
    <w:rsid w:val="009D758A"/>
    <w:rsid w:val="009E1D1B"/>
    <w:rsid w:val="009E534C"/>
    <w:rsid w:val="009E63B9"/>
    <w:rsid w:val="009F234E"/>
    <w:rsid w:val="009F2523"/>
    <w:rsid w:val="009F2D4F"/>
    <w:rsid w:val="009F50B5"/>
    <w:rsid w:val="009F7EA4"/>
    <w:rsid w:val="009F7F05"/>
    <w:rsid w:val="00A03B76"/>
    <w:rsid w:val="00A04A41"/>
    <w:rsid w:val="00A06CEE"/>
    <w:rsid w:val="00A06E85"/>
    <w:rsid w:val="00A137CB"/>
    <w:rsid w:val="00A14432"/>
    <w:rsid w:val="00A21890"/>
    <w:rsid w:val="00A27741"/>
    <w:rsid w:val="00A33279"/>
    <w:rsid w:val="00A362BF"/>
    <w:rsid w:val="00A37F4C"/>
    <w:rsid w:val="00A4254C"/>
    <w:rsid w:val="00A43348"/>
    <w:rsid w:val="00A43C28"/>
    <w:rsid w:val="00A469C5"/>
    <w:rsid w:val="00A47D40"/>
    <w:rsid w:val="00A55B31"/>
    <w:rsid w:val="00A5782E"/>
    <w:rsid w:val="00A602E9"/>
    <w:rsid w:val="00A60FD0"/>
    <w:rsid w:val="00A6231A"/>
    <w:rsid w:val="00A63CE5"/>
    <w:rsid w:val="00A6605D"/>
    <w:rsid w:val="00A66AAB"/>
    <w:rsid w:val="00A678AC"/>
    <w:rsid w:val="00A67AA4"/>
    <w:rsid w:val="00A7216C"/>
    <w:rsid w:val="00A72EF9"/>
    <w:rsid w:val="00A74435"/>
    <w:rsid w:val="00A74795"/>
    <w:rsid w:val="00A76449"/>
    <w:rsid w:val="00A843C2"/>
    <w:rsid w:val="00A849D0"/>
    <w:rsid w:val="00A84A6E"/>
    <w:rsid w:val="00A93C3B"/>
    <w:rsid w:val="00A94A56"/>
    <w:rsid w:val="00A963A5"/>
    <w:rsid w:val="00AA150C"/>
    <w:rsid w:val="00AA436A"/>
    <w:rsid w:val="00AA6007"/>
    <w:rsid w:val="00AA6CA8"/>
    <w:rsid w:val="00AA75E0"/>
    <w:rsid w:val="00AA77CF"/>
    <w:rsid w:val="00AA7DD7"/>
    <w:rsid w:val="00AB55E5"/>
    <w:rsid w:val="00AB5947"/>
    <w:rsid w:val="00AC15BC"/>
    <w:rsid w:val="00AC20D4"/>
    <w:rsid w:val="00AC4970"/>
    <w:rsid w:val="00AC4DAA"/>
    <w:rsid w:val="00AD0938"/>
    <w:rsid w:val="00AD1185"/>
    <w:rsid w:val="00AD313E"/>
    <w:rsid w:val="00AD7529"/>
    <w:rsid w:val="00AD781B"/>
    <w:rsid w:val="00AE042A"/>
    <w:rsid w:val="00AE0964"/>
    <w:rsid w:val="00AE0DFC"/>
    <w:rsid w:val="00AE1616"/>
    <w:rsid w:val="00AE2F94"/>
    <w:rsid w:val="00AE31C8"/>
    <w:rsid w:val="00AE42C3"/>
    <w:rsid w:val="00AF21B8"/>
    <w:rsid w:val="00AF2791"/>
    <w:rsid w:val="00AF27D8"/>
    <w:rsid w:val="00AF5B6C"/>
    <w:rsid w:val="00B01510"/>
    <w:rsid w:val="00B034DE"/>
    <w:rsid w:val="00B03799"/>
    <w:rsid w:val="00B06070"/>
    <w:rsid w:val="00B10927"/>
    <w:rsid w:val="00B13990"/>
    <w:rsid w:val="00B157CD"/>
    <w:rsid w:val="00B1626D"/>
    <w:rsid w:val="00B16B38"/>
    <w:rsid w:val="00B173E0"/>
    <w:rsid w:val="00B17C57"/>
    <w:rsid w:val="00B212C7"/>
    <w:rsid w:val="00B24984"/>
    <w:rsid w:val="00B24C13"/>
    <w:rsid w:val="00B25C9D"/>
    <w:rsid w:val="00B260C5"/>
    <w:rsid w:val="00B328C1"/>
    <w:rsid w:val="00B3345E"/>
    <w:rsid w:val="00B34673"/>
    <w:rsid w:val="00B34693"/>
    <w:rsid w:val="00B35787"/>
    <w:rsid w:val="00B35844"/>
    <w:rsid w:val="00B3752F"/>
    <w:rsid w:val="00B47326"/>
    <w:rsid w:val="00B502F7"/>
    <w:rsid w:val="00B53249"/>
    <w:rsid w:val="00B53A2E"/>
    <w:rsid w:val="00B54F1C"/>
    <w:rsid w:val="00B5782C"/>
    <w:rsid w:val="00B60722"/>
    <w:rsid w:val="00B636B1"/>
    <w:rsid w:val="00B654E8"/>
    <w:rsid w:val="00B66512"/>
    <w:rsid w:val="00B7123B"/>
    <w:rsid w:val="00B8277A"/>
    <w:rsid w:val="00B875F5"/>
    <w:rsid w:val="00B9117C"/>
    <w:rsid w:val="00B923DF"/>
    <w:rsid w:val="00B92B8F"/>
    <w:rsid w:val="00B93C6A"/>
    <w:rsid w:val="00B94158"/>
    <w:rsid w:val="00B94989"/>
    <w:rsid w:val="00B95F39"/>
    <w:rsid w:val="00B970DA"/>
    <w:rsid w:val="00BA21D6"/>
    <w:rsid w:val="00BA5E2F"/>
    <w:rsid w:val="00BA61C3"/>
    <w:rsid w:val="00BA694B"/>
    <w:rsid w:val="00BA7955"/>
    <w:rsid w:val="00BA7A1C"/>
    <w:rsid w:val="00BA7D6D"/>
    <w:rsid w:val="00BB277C"/>
    <w:rsid w:val="00BB5C9C"/>
    <w:rsid w:val="00BB73ED"/>
    <w:rsid w:val="00BC16C4"/>
    <w:rsid w:val="00BC2B6D"/>
    <w:rsid w:val="00BC78B7"/>
    <w:rsid w:val="00BD0CA9"/>
    <w:rsid w:val="00BD18DB"/>
    <w:rsid w:val="00BD1D44"/>
    <w:rsid w:val="00BD22F1"/>
    <w:rsid w:val="00BD48A0"/>
    <w:rsid w:val="00BE1F9B"/>
    <w:rsid w:val="00BE3CB1"/>
    <w:rsid w:val="00BE4306"/>
    <w:rsid w:val="00BF062F"/>
    <w:rsid w:val="00BF2FF0"/>
    <w:rsid w:val="00BF50C8"/>
    <w:rsid w:val="00BF5932"/>
    <w:rsid w:val="00BF788A"/>
    <w:rsid w:val="00C00CEF"/>
    <w:rsid w:val="00C00DB9"/>
    <w:rsid w:val="00C033B9"/>
    <w:rsid w:val="00C048AD"/>
    <w:rsid w:val="00C11446"/>
    <w:rsid w:val="00C11822"/>
    <w:rsid w:val="00C11CD3"/>
    <w:rsid w:val="00C15732"/>
    <w:rsid w:val="00C2132D"/>
    <w:rsid w:val="00C21812"/>
    <w:rsid w:val="00C21D82"/>
    <w:rsid w:val="00C22177"/>
    <w:rsid w:val="00C22330"/>
    <w:rsid w:val="00C26A34"/>
    <w:rsid w:val="00C337F2"/>
    <w:rsid w:val="00C34EC8"/>
    <w:rsid w:val="00C4016C"/>
    <w:rsid w:val="00C4358C"/>
    <w:rsid w:val="00C47A0B"/>
    <w:rsid w:val="00C51E3C"/>
    <w:rsid w:val="00C5429E"/>
    <w:rsid w:val="00C608F5"/>
    <w:rsid w:val="00C60E91"/>
    <w:rsid w:val="00C65AF9"/>
    <w:rsid w:val="00C66158"/>
    <w:rsid w:val="00C669E3"/>
    <w:rsid w:val="00C67215"/>
    <w:rsid w:val="00C73AB6"/>
    <w:rsid w:val="00C77FB4"/>
    <w:rsid w:val="00C80602"/>
    <w:rsid w:val="00C80B6F"/>
    <w:rsid w:val="00C81045"/>
    <w:rsid w:val="00C81E6C"/>
    <w:rsid w:val="00C8632A"/>
    <w:rsid w:val="00C90900"/>
    <w:rsid w:val="00C90B8C"/>
    <w:rsid w:val="00C927FB"/>
    <w:rsid w:val="00C94279"/>
    <w:rsid w:val="00C9656A"/>
    <w:rsid w:val="00C96B04"/>
    <w:rsid w:val="00C97324"/>
    <w:rsid w:val="00CA0C19"/>
    <w:rsid w:val="00CA19CF"/>
    <w:rsid w:val="00CA1A0C"/>
    <w:rsid w:val="00CA39F9"/>
    <w:rsid w:val="00CA4AAF"/>
    <w:rsid w:val="00CA50EC"/>
    <w:rsid w:val="00CA5C6E"/>
    <w:rsid w:val="00CB080C"/>
    <w:rsid w:val="00CB2D61"/>
    <w:rsid w:val="00CB37A9"/>
    <w:rsid w:val="00CC1256"/>
    <w:rsid w:val="00CC2ADF"/>
    <w:rsid w:val="00CC4E2D"/>
    <w:rsid w:val="00CC5007"/>
    <w:rsid w:val="00CC72DE"/>
    <w:rsid w:val="00CD13C0"/>
    <w:rsid w:val="00CE25C0"/>
    <w:rsid w:val="00CE2F9B"/>
    <w:rsid w:val="00CE42A7"/>
    <w:rsid w:val="00CE5A84"/>
    <w:rsid w:val="00CE5EDA"/>
    <w:rsid w:val="00CF03BD"/>
    <w:rsid w:val="00CF4897"/>
    <w:rsid w:val="00CF567E"/>
    <w:rsid w:val="00CF5AE3"/>
    <w:rsid w:val="00CF6153"/>
    <w:rsid w:val="00CF6327"/>
    <w:rsid w:val="00CF7F24"/>
    <w:rsid w:val="00D03266"/>
    <w:rsid w:val="00D05334"/>
    <w:rsid w:val="00D07942"/>
    <w:rsid w:val="00D12616"/>
    <w:rsid w:val="00D14A25"/>
    <w:rsid w:val="00D256B0"/>
    <w:rsid w:val="00D31100"/>
    <w:rsid w:val="00D333B0"/>
    <w:rsid w:val="00D33E03"/>
    <w:rsid w:val="00D372D7"/>
    <w:rsid w:val="00D409D0"/>
    <w:rsid w:val="00D41633"/>
    <w:rsid w:val="00D44748"/>
    <w:rsid w:val="00D46503"/>
    <w:rsid w:val="00D55D1D"/>
    <w:rsid w:val="00D56640"/>
    <w:rsid w:val="00D56749"/>
    <w:rsid w:val="00D57067"/>
    <w:rsid w:val="00D60C8E"/>
    <w:rsid w:val="00D6368D"/>
    <w:rsid w:val="00D648D6"/>
    <w:rsid w:val="00D67525"/>
    <w:rsid w:val="00D67985"/>
    <w:rsid w:val="00D719CE"/>
    <w:rsid w:val="00D72FF4"/>
    <w:rsid w:val="00D73278"/>
    <w:rsid w:val="00D7441D"/>
    <w:rsid w:val="00D75873"/>
    <w:rsid w:val="00D76250"/>
    <w:rsid w:val="00D76AEE"/>
    <w:rsid w:val="00D80636"/>
    <w:rsid w:val="00D82DFA"/>
    <w:rsid w:val="00D84E29"/>
    <w:rsid w:val="00D8733C"/>
    <w:rsid w:val="00D92AD5"/>
    <w:rsid w:val="00D96DF0"/>
    <w:rsid w:val="00D97620"/>
    <w:rsid w:val="00DA1A33"/>
    <w:rsid w:val="00DA2023"/>
    <w:rsid w:val="00DA4A57"/>
    <w:rsid w:val="00DA60F5"/>
    <w:rsid w:val="00DB04A5"/>
    <w:rsid w:val="00DB19C5"/>
    <w:rsid w:val="00DB27BF"/>
    <w:rsid w:val="00DB3913"/>
    <w:rsid w:val="00DB5B80"/>
    <w:rsid w:val="00DC0A50"/>
    <w:rsid w:val="00DC5256"/>
    <w:rsid w:val="00DC7349"/>
    <w:rsid w:val="00DD11F5"/>
    <w:rsid w:val="00DD3743"/>
    <w:rsid w:val="00DD3FAA"/>
    <w:rsid w:val="00DD5C25"/>
    <w:rsid w:val="00DD73E7"/>
    <w:rsid w:val="00DE2A4F"/>
    <w:rsid w:val="00DE41C8"/>
    <w:rsid w:val="00DE4966"/>
    <w:rsid w:val="00DE5D30"/>
    <w:rsid w:val="00DF3D5F"/>
    <w:rsid w:val="00DF41A6"/>
    <w:rsid w:val="00DF626C"/>
    <w:rsid w:val="00DF71A5"/>
    <w:rsid w:val="00E031A2"/>
    <w:rsid w:val="00E05A80"/>
    <w:rsid w:val="00E05BA3"/>
    <w:rsid w:val="00E05E6F"/>
    <w:rsid w:val="00E1460B"/>
    <w:rsid w:val="00E14ABF"/>
    <w:rsid w:val="00E14D06"/>
    <w:rsid w:val="00E17E12"/>
    <w:rsid w:val="00E268E8"/>
    <w:rsid w:val="00E3191B"/>
    <w:rsid w:val="00E35402"/>
    <w:rsid w:val="00E360FE"/>
    <w:rsid w:val="00E37773"/>
    <w:rsid w:val="00E407DB"/>
    <w:rsid w:val="00E41796"/>
    <w:rsid w:val="00E47846"/>
    <w:rsid w:val="00E47BA0"/>
    <w:rsid w:val="00E522FE"/>
    <w:rsid w:val="00E52CEB"/>
    <w:rsid w:val="00E54340"/>
    <w:rsid w:val="00E67072"/>
    <w:rsid w:val="00E707BB"/>
    <w:rsid w:val="00E71015"/>
    <w:rsid w:val="00E713C4"/>
    <w:rsid w:val="00E80ABA"/>
    <w:rsid w:val="00E80F88"/>
    <w:rsid w:val="00E82A79"/>
    <w:rsid w:val="00E870C8"/>
    <w:rsid w:val="00E95358"/>
    <w:rsid w:val="00E96194"/>
    <w:rsid w:val="00E9755C"/>
    <w:rsid w:val="00EA0F9D"/>
    <w:rsid w:val="00EA4429"/>
    <w:rsid w:val="00EA58FD"/>
    <w:rsid w:val="00EA645B"/>
    <w:rsid w:val="00EA7CF3"/>
    <w:rsid w:val="00EB19AC"/>
    <w:rsid w:val="00EB24DB"/>
    <w:rsid w:val="00EB2551"/>
    <w:rsid w:val="00EB48D2"/>
    <w:rsid w:val="00EB5F7E"/>
    <w:rsid w:val="00EC2FE3"/>
    <w:rsid w:val="00EC3ADF"/>
    <w:rsid w:val="00EC5DA4"/>
    <w:rsid w:val="00EC7951"/>
    <w:rsid w:val="00ED0561"/>
    <w:rsid w:val="00ED111A"/>
    <w:rsid w:val="00ED2DBD"/>
    <w:rsid w:val="00ED6977"/>
    <w:rsid w:val="00EE2509"/>
    <w:rsid w:val="00EE2636"/>
    <w:rsid w:val="00EE373D"/>
    <w:rsid w:val="00EE4237"/>
    <w:rsid w:val="00EE6F22"/>
    <w:rsid w:val="00EE7158"/>
    <w:rsid w:val="00EF0CFE"/>
    <w:rsid w:val="00EF3F19"/>
    <w:rsid w:val="00EF42F9"/>
    <w:rsid w:val="00EF66D6"/>
    <w:rsid w:val="00EF6C53"/>
    <w:rsid w:val="00EF7D4F"/>
    <w:rsid w:val="00F01B89"/>
    <w:rsid w:val="00F02C09"/>
    <w:rsid w:val="00F03894"/>
    <w:rsid w:val="00F04545"/>
    <w:rsid w:val="00F051E1"/>
    <w:rsid w:val="00F05F49"/>
    <w:rsid w:val="00F063A0"/>
    <w:rsid w:val="00F115D0"/>
    <w:rsid w:val="00F145F7"/>
    <w:rsid w:val="00F15167"/>
    <w:rsid w:val="00F2173C"/>
    <w:rsid w:val="00F31926"/>
    <w:rsid w:val="00F322B9"/>
    <w:rsid w:val="00F32D5F"/>
    <w:rsid w:val="00F334B7"/>
    <w:rsid w:val="00F33A7C"/>
    <w:rsid w:val="00F33E2D"/>
    <w:rsid w:val="00F347C8"/>
    <w:rsid w:val="00F34C7C"/>
    <w:rsid w:val="00F34F97"/>
    <w:rsid w:val="00F35733"/>
    <w:rsid w:val="00F41851"/>
    <w:rsid w:val="00F41CB9"/>
    <w:rsid w:val="00F4722F"/>
    <w:rsid w:val="00F5009E"/>
    <w:rsid w:val="00F50F93"/>
    <w:rsid w:val="00F51A3E"/>
    <w:rsid w:val="00F56521"/>
    <w:rsid w:val="00F64CB6"/>
    <w:rsid w:val="00F65893"/>
    <w:rsid w:val="00F672B1"/>
    <w:rsid w:val="00F70C4A"/>
    <w:rsid w:val="00F730D7"/>
    <w:rsid w:val="00F80EAA"/>
    <w:rsid w:val="00F90208"/>
    <w:rsid w:val="00F90997"/>
    <w:rsid w:val="00F9743F"/>
    <w:rsid w:val="00F97899"/>
    <w:rsid w:val="00FA1FC7"/>
    <w:rsid w:val="00FA6FFC"/>
    <w:rsid w:val="00FB08D0"/>
    <w:rsid w:val="00FB093C"/>
    <w:rsid w:val="00FB1287"/>
    <w:rsid w:val="00FB497D"/>
    <w:rsid w:val="00FB50EB"/>
    <w:rsid w:val="00FB7036"/>
    <w:rsid w:val="00FC3171"/>
    <w:rsid w:val="00FC3326"/>
    <w:rsid w:val="00FC6620"/>
    <w:rsid w:val="00FD24A3"/>
    <w:rsid w:val="00FD6399"/>
    <w:rsid w:val="00FE1333"/>
    <w:rsid w:val="00FE1F21"/>
    <w:rsid w:val="00FE5880"/>
    <w:rsid w:val="00FF0410"/>
    <w:rsid w:val="00FF23CA"/>
    <w:rsid w:val="00FF33C7"/>
    <w:rsid w:val="00FF430A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2ECB3"/>
  <w15:docId w15:val="{5BC74473-5BA7-429F-A1CA-54D7E76C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alatino Linotype" w:eastAsia="Times New Roman" w:hAnsi="Palatino Linotype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EDA"/>
    <w:pPr>
      <w:spacing w:line="276" w:lineRule="auto"/>
      <w:jc w:val="both"/>
    </w:pPr>
    <w:rPr>
      <w:rFonts w:ascii="Helvetica LT Std Cond" w:hAnsi="Helvetica LT Std Cond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7B766D"/>
    <w:pPr>
      <w:keepNext/>
      <w:keepLines/>
      <w:spacing w:line="240" w:lineRule="auto"/>
      <w:jc w:val="center"/>
      <w:outlineLvl w:val="0"/>
    </w:pPr>
    <w:rPr>
      <w:b/>
      <w:bCs/>
      <w:sz w:val="28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7224A9"/>
    <w:pPr>
      <w:keepNext/>
      <w:keepLines/>
      <w:numPr>
        <w:numId w:val="1"/>
      </w:numPr>
      <w:spacing w:before="120" w:line="240" w:lineRule="auto"/>
      <w:ind w:left="0" w:firstLine="0"/>
      <w:contextualSpacing/>
      <w:outlineLvl w:val="1"/>
    </w:pPr>
    <w:rPr>
      <w:rFonts w:ascii="Helvetica LT Std" w:hAnsi="Helvetica LT Std"/>
      <w:b/>
      <w:bCs/>
      <w:color w:val="11171D"/>
      <w:sz w:val="24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0" w:line="240" w:lineRule="auto"/>
      <w:outlineLvl w:val="2"/>
    </w:pPr>
    <w:rPr>
      <w:rFonts w:ascii="Century Gothic" w:hAnsi="Century Gothic"/>
      <w:bCs/>
      <w:i/>
      <w:color w:val="2F5897"/>
      <w:sz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200" w:line="264" w:lineRule="auto"/>
      <w:outlineLvl w:val="3"/>
    </w:pPr>
    <w:rPr>
      <w:rFonts w:ascii="Century Gothic" w:hAnsi="Century Gothic"/>
      <w:bCs/>
      <w:i/>
      <w:iCs/>
      <w:color w:val="2F5897"/>
      <w:sz w:val="23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200" w:line="264" w:lineRule="auto"/>
      <w:outlineLvl w:val="4"/>
    </w:pPr>
    <w:rPr>
      <w:rFonts w:ascii="Century Gothic" w:hAnsi="Century Gothic"/>
      <w:color w:val="00000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 w:line="264" w:lineRule="auto"/>
      <w:outlineLvl w:val="5"/>
    </w:pPr>
    <w:rPr>
      <w:rFonts w:ascii="Century Gothic" w:hAnsi="Century Gothic"/>
      <w:i/>
      <w:iCs/>
      <w:color w:val="000000"/>
      <w:sz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 w:line="264" w:lineRule="auto"/>
      <w:outlineLvl w:val="6"/>
    </w:pPr>
    <w:rPr>
      <w:rFonts w:ascii="Century Gothic" w:hAnsi="Century Gothic"/>
      <w:i/>
      <w:iCs/>
      <w:color w:val="000000"/>
      <w:sz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 w:line="264" w:lineRule="auto"/>
      <w:outlineLvl w:val="7"/>
    </w:pPr>
    <w:rPr>
      <w:rFonts w:ascii="Century Gothic" w:hAnsi="Century Gothic"/>
      <w:color w:val="00000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 w:line="264" w:lineRule="auto"/>
      <w:outlineLvl w:val="8"/>
    </w:pPr>
    <w:rPr>
      <w:rFonts w:ascii="Century Gothic" w:hAnsi="Century Gothic"/>
      <w:i/>
      <w:iCs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B766D"/>
    <w:rPr>
      <w:rFonts w:ascii="Helvetica LT Std Cond" w:eastAsia="Times New Roman" w:hAnsi="Helvetica LT Std Cond" w:cs="Times New Roman"/>
      <w:b/>
      <w:bCs/>
      <w:sz w:val="28"/>
      <w:szCs w:val="32"/>
    </w:rPr>
  </w:style>
  <w:style w:type="character" w:customStyle="1" w:styleId="Ttulo2Car">
    <w:name w:val="Título 2 Car"/>
    <w:link w:val="Ttulo2"/>
    <w:uiPriority w:val="9"/>
    <w:rsid w:val="007224A9"/>
    <w:rPr>
      <w:rFonts w:ascii="Helvetica LT Std" w:hAnsi="Helvetica LT Std"/>
      <w:b/>
      <w:bCs/>
      <w:color w:val="11171D"/>
      <w:sz w:val="24"/>
      <w:szCs w:val="28"/>
    </w:rPr>
  </w:style>
  <w:style w:type="character" w:customStyle="1" w:styleId="Ttulo3Car">
    <w:name w:val="Título 3 Car"/>
    <w:link w:val="Ttulo3"/>
    <w:uiPriority w:val="9"/>
    <w:rPr>
      <w:rFonts w:ascii="Century Gothic" w:eastAsia="Times New Roman" w:hAnsi="Century Gothic" w:cs="Times New Roman"/>
      <w:bCs/>
      <w:i/>
      <w:color w:val="auto"/>
      <w:sz w:val="23"/>
    </w:rPr>
  </w:style>
  <w:style w:type="paragraph" w:customStyle="1" w:styleId="Ttulo10">
    <w:name w:val="Título1"/>
    <w:basedOn w:val="Normal"/>
    <w:next w:val="Normal"/>
    <w:link w:val="TitleChar"/>
    <w:uiPriority w:val="10"/>
    <w:qFormat/>
    <w:pPr>
      <w:spacing w:after="300" w:line="240" w:lineRule="auto"/>
      <w:contextualSpacing/>
    </w:pPr>
    <w:rPr>
      <w:rFonts w:ascii="Century Gothic" w:hAnsi="Century Gothic"/>
      <w:color w:val="2F5897"/>
      <w:spacing w:val="5"/>
      <w:kern w:val="28"/>
      <w:sz w:val="60"/>
      <w:szCs w:val="60"/>
    </w:rPr>
  </w:style>
  <w:style w:type="character" w:customStyle="1" w:styleId="TitleChar">
    <w:name w:val="Title Char"/>
    <w:link w:val="Ttulo10"/>
    <w:uiPriority w:val="10"/>
    <w:rPr>
      <w:rFonts w:ascii="Century Gothic" w:eastAsia="Times New Roman" w:hAnsi="Century Gothic" w:cs="Times New Roman"/>
      <w:color w:val="auto"/>
      <w:spacing w:val="5"/>
      <w:kern w:val="28"/>
      <w:sz w:val="60"/>
      <w:szCs w:val="60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iCs/>
      <w:color w:val="000000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rPr>
      <w:rFonts w:eastAsia="Times New Roman" w:cs="Times New Roman"/>
      <w:iCs/>
      <w:color w:val="auto"/>
      <w:spacing w:val="15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link w:val="Encabezado"/>
    <w:uiPriority w:val="99"/>
    <w:rPr>
      <w:rFonts w:eastAsia="Times New Roman"/>
    </w:rPr>
  </w:style>
  <w:style w:type="paragraph" w:styleId="Sinespaciado">
    <w:name w:val="No Spacing"/>
    <w:link w:val="SinespaciadoCar"/>
    <w:uiPriority w:val="1"/>
    <w:qFormat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Ttulo4Car">
    <w:name w:val="Título 4 Car"/>
    <w:link w:val="Ttulo4"/>
    <w:uiPriority w:val="9"/>
    <w:rPr>
      <w:rFonts w:ascii="Century Gothic" w:eastAsia="Times New Roman" w:hAnsi="Century Gothic" w:cs="Times New Roman"/>
      <w:bCs/>
      <w:i/>
      <w:iCs/>
      <w:color w:val="auto"/>
      <w:sz w:val="23"/>
    </w:rPr>
  </w:style>
  <w:style w:type="character" w:customStyle="1" w:styleId="Ttulo5Car">
    <w:name w:val="Título 5 Car"/>
    <w:link w:val="Ttulo5"/>
    <w:uiPriority w:val="9"/>
    <w:rPr>
      <w:rFonts w:ascii="Century Gothic" w:eastAsia="Times New Roman" w:hAnsi="Century Gothic" w:cs="Times New Roman"/>
      <w:color w:val="000000"/>
    </w:rPr>
  </w:style>
  <w:style w:type="character" w:customStyle="1" w:styleId="Ttulo6Car">
    <w:name w:val="Título 6 Car"/>
    <w:link w:val="Ttulo6"/>
    <w:uiPriority w:val="9"/>
    <w:semiHidden/>
    <w:rPr>
      <w:rFonts w:ascii="Century Gothic" w:eastAsia="Times New Roman" w:hAnsi="Century Gothic" w:cs="Times New Roman"/>
      <w:i/>
      <w:iCs/>
      <w:color w:val="000000"/>
      <w:sz w:val="21"/>
    </w:rPr>
  </w:style>
  <w:style w:type="character" w:customStyle="1" w:styleId="Ttulo7Car">
    <w:name w:val="Título 7 Car"/>
    <w:link w:val="Ttulo7"/>
    <w:uiPriority w:val="9"/>
    <w:semiHidden/>
    <w:rPr>
      <w:rFonts w:ascii="Century Gothic" w:eastAsia="Times New Roman" w:hAnsi="Century Gothic" w:cs="Times New Roman"/>
      <w:i/>
      <w:iCs/>
      <w:color w:val="000000"/>
      <w:sz w:val="21"/>
    </w:rPr>
  </w:style>
  <w:style w:type="character" w:customStyle="1" w:styleId="Ttulo8Car">
    <w:name w:val="Título 8 Car"/>
    <w:link w:val="Ttulo8"/>
    <w:uiPriority w:val="9"/>
    <w:semiHidden/>
    <w:rPr>
      <w:rFonts w:ascii="Century Gothic" w:eastAsia="Times New Roman" w:hAnsi="Century Gothic" w:cs="Times New Roman"/>
      <w:color w:val="000000"/>
      <w:sz w:val="20"/>
      <w:szCs w:val="20"/>
    </w:rPr>
  </w:style>
  <w:style w:type="character" w:customStyle="1" w:styleId="Ttulo9Car">
    <w:name w:val="Título 9 Car"/>
    <w:link w:val="Ttulo9"/>
    <w:uiPriority w:val="9"/>
    <w:semiHidden/>
    <w:rPr>
      <w:rFonts w:ascii="Century Gothic" w:eastAsia="Times New Roman" w:hAnsi="Century Gothic" w:cs="Times New Roman"/>
      <w:i/>
      <w:iCs/>
      <w:color w:val="00000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2F5897"/>
      <w:sz w:val="18"/>
      <w:szCs w:val="18"/>
    </w:rPr>
  </w:style>
  <w:style w:type="character" w:customStyle="1" w:styleId="Textoennegrita1">
    <w:name w:val="Texto en negrita1"/>
    <w:uiPriority w:val="22"/>
    <w:qFormat/>
    <w:rPr>
      <w:b/>
      <w:bCs/>
    </w:rPr>
  </w:style>
  <w:style w:type="character" w:styleId="nfasis">
    <w:name w:val="Emphasis"/>
    <w:uiPriority w:val="20"/>
    <w:qFormat/>
    <w:rPr>
      <w:i/>
      <w:iCs/>
      <w:color w:val="auto"/>
    </w:rPr>
  </w:style>
  <w:style w:type="paragraph" w:styleId="Prrafodelista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="Palatino Linotype"/>
      <w:sz w:val="21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 w:line="300" w:lineRule="auto"/>
      <w:ind w:left="144" w:right="144"/>
      <w:jc w:val="center"/>
    </w:pPr>
    <w:rPr>
      <w:rFonts w:ascii="Century Gothic" w:hAnsi="Century Gothic"/>
      <w:i/>
      <w:iCs/>
      <w:color w:val="6076B4"/>
      <w:sz w:val="24"/>
    </w:rPr>
  </w:style>
  <w:style w:type="character" w:customStyle="1" w:styleId="CitaCar">
    <w:name w:val="Cita Car"/>
    <w:link w:val="Cita"/>
    <w:uiPriority w:val="29"/>
    <w:rPr>
      <w:rFonts w:ascii="Century Gothic" w:hAnsi="Century Gothic"/>
      <w:i/>
      <w:iCs/>
      <w:color w:val="auto"/>
      <w:sz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36" w:space="8" w:color="6076B4"/>
        <w:left w:val="single" w:sz="36" w:space="8" w:color="6076B4"/>
        <w:bottom w:val="single" w:sz="36" w:space="8" w:color="6076B4"/>
        <w:right w:val="single" w:sz="36" w:space="8" w:color="6076B4"/>
      </w:pBdr>
      <w:shd w:val="clear" w:color="auto" w:fill="6076B4"/>
      <w:spacing w:before="200" w:after="280" w:line="300" w:lineRule="auto"/>
      <w:ind w:left="936" w:right="936"/>
      <w:jc w:val="center"/>
    </w:pPr>
    <w:rPr>
      <w:rFonts w:ascii="Century Gothic" w:hAnsi="Century Gothic"/>
      <w:bCs/>
      <w:i/>
      <w:iCs/>
      <w:color w:val="000000"/>
      <w:sz w:val="24"/>
    </w:rPr>
  </w:style>
  <w:style w:type="character" w:customStyle="1" w:styleId="CitadestacadaCar">
    <w:name w:val="Cita destacada Car"/>
    <w:link w:val="Citadestacada"/>
    <w:uiPriority w:val="30"/>
    <w:rPr>
      <w:rFonts w:ascii="Century Gothic" w:eastAsia="Times New Roman" w:hAnsi="Century Gothic"/>
      <w:bCs/>
      <w:i/>
      <w:iCs/>
      <w:color w:val="000000"/>
      <w:sz w:val="24"/>
      <w:shd w:val="clear" w:color="auto" w:fill="6076B4"/>
    </w:rPr>
  </w:style>
  <w:style w:type="character" w:styleId="nfasissutil">
    <w:name w:val="Subtle Emphasis"/>
    <w:uiPriority w:val="19"/>
    <w:qFormat/>
    <w:rPr>
      <w:i/>
      <w:iCs/>
      <w:color w:val="auto"/>
    </w:rPr>
  </w:style>
  <w:style w:type="character" w:styleId="nfasisintenso">
    <w:name w:val="Intense Emphasis"/>
    <w:uiPriority w:val="21"/>
    <w:qFormat/>
    <w:rPr>
      <w:b/>
      <w:bCs/>
      <w:i/>
      <w:iCs/>
      <w:caps w:val="0"/>
      <w:smallCaps w:val="0"/>
      <w:color w:val="auto"/>
    </w:rPr>
  </w:style>
  <w:style w:type="character" w:styleId="Referenciasutil">
    <w:name w:val="Subtle Reference"/>
    <w:uiPriority w:val="31"/>
    <w:qFormat/>
    <w:rPr>
      <w:smallCaps/>
      <w:color w:val="auto"/>
      <w:u w:val="single"/>
    </w:rPr>
  </w:style>
  <w:style w:type="character" w:styleId="Referenciaintensa">
    <w:name w:val="Intense Reference"/>
    <w:uiPriority w:val="32"/>
    <w:qFormat/>
    <w:rPr>
      <w:b/>
      <w:bCs/>
      <w:caps w:val="0"/>
      <w:smallCaps w:val="0"/>
      <w:color w:val="auto"/>
      <w:spacing w:val="5"/>
      <w:u w:val="single"/>
    </w:rPr>
  </w:style>
  <w:style w:type="character" w:styleId="Ttulodellibro">
    <w:name w:val="Book Title"/>
    <w:uiPriority w:val="33"/>
    <w:qFormat/>
    <w:rPr>
      <w:b/>
      <w:bCs/>
      <w:caps w:val="0"/>
      <w:smallCaps/>
      <w:spacing w:val="10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pPr>
      <w:spacing w:before="480" w:line="276" w:lineRule="auto"/>
      <w:outlineLvl w:val="9"/>
    </w:pPr>
    <w:rPr>
      <w:b w:val="0"/>
      <w:i/>
      <w:szCs w:val="28"/>
    </w:rPr>
  </w:style>
  <w:style w:type="character" w:styleId="Textodelmarcadordeposicin">
    <w:name w:val="Placeholder Text"/>
    <w:uiPriority w:val="99"/>
    <w:semiHidden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styleId="Hipervnculo">
    <w:name w:val="Hyperlink"/>
    <w:rsid w:val="00C60E91"/>
    <w:rPr>
      <w:color w:val="0000FF"/>
      <w:u w:val="single"/>
    </w:rPr>
  </w:style>
  <w:style w:type="paragraph" w:customStyle="1" w:styleId="glossaryheading">
    <w:name w:val="glossary_heading"/>
    <w:basedOn w:val="Normal"/>
    <w:rsid w:val="00A47D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glossaryterm">
    <w:name w:val="glossary_term"/>
    <w:basedOn w:val="Normal"/>
    <w:rsid w:val="00A47D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678AC"/>
    <w:pPr>
      <w:spacing w:line="240" w:lineRule="auto"/>
    </w:pPr>
    <w:rPr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A678AC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A678A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78AC"/>
    <w:pPr>
      <w:spacing w:line="240" w:lineRule="auto"/>
    </w:pPr>
    <w:rPr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A678AC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A678AC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204B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4BD9"/>
    <w:pPr>
      <w:spacing w:line="240" w:lineRule="auto"/>
    </w:pPr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04BD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4BD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04BD9"/>
    <w:rPr>
      <w:b/>
      <w:bCs/>
      <w:sz w:val="20"/>
      <w:szCs w:val="20"/>
    </w:rPr>
  </w:style>
  <w:style w:type="character" w:customStyle="1" w:styleId="a">
    <w:name w:val="_"/>
    <w:basedOn w:val="Fuentedeprrafopredeter"/>
    <w:rsid w:val="003C61E3"/>
  </w:style>
  <w:style w:type="character" w:customStyle="1" w:styleId="current-selection">
    <w:name w:val="current-selection"/>
    <w:basedOn w:val="Fuentedeprrafopredeter"/>
    <w:rsid w:val="003C61E3"/>
  </w:style>
  <w:style w:type="character" w:customStyle="1" w:styleId="apple-converted-space">
    <w:name w:val="apple-converted-space"/>
    <w:basedOn w:val="Fuentedeprrafopredeter"/>
    <w:rsid w:val="005E2521"/>
  </w:style>
  <w:style w:type="character" w:customStyle="1" w:styleId="hithilite">
    <w:name w:val="hithilite"/>
    <w:basedOn w:val="Fuentedeprrafopredeter"/>
    <w:rsid w:val="005E2521"/>
  </w:style>
  <w:style w:type="table" w:styleId="Tablaconcuadrcula">
    <w:name w:val="Table Grid"/>
    <w:basedOn w:val="Tablanormal"/>
    <w:uiPriority w:val="59"/>
    <w:rsid w:val="00B63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965E7B"/>
    <w:tblPr>
      <w:tblStyleRowBandSize w:val="1"/>
      <w:tblStyleColBandSize w:val="1"/>
      <w:tblBorders>
        <w:top w:val="single" w:sz="4" w:space="0" w:color="6076B4"/>
        <w:left w:val="single" w:sz="4" w:space="0" w:color="6076B4"/>
        <w:bottom w:val="single" w:sz="4" w:space="0" w:color="6076B4"/>
        <w:right w:val="single" w:sz="4" w:space="0" w:color="6076B4"/>
      </w:tblBorders>
    </w:tblPr>
    <w:tblStylePr w:type="firstRow">
      <w:rPr>
        <w:b/>
        <w:bCs/>
        <w:color w:val="FFFFFF"/>
      </w:rPr>
      <w:tblPr/>
      <w:tcPr>
        <w:shd w:val="clear" w:color="auto" w:fill="6076B4"/>
      </w:tcPr>
    </w:tblStylePr>
    <w:tblStylePr w:type="lastRow">
      <w:rPr>
        <w:b/>
        <w:bCs/>
      </w:rPr>
      <w:tblPr/>
      <w:tcPr>
        <w:tcBorders>
          <w:top w:val="double" w:sz="4" w:space="0" w:color="6076B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6076B4"/>
          <w:right w:val="single" w:sz="4" w:space="0" w:color="6076B4"/>
        </w:tcBorders>
      </w:tcPr>
    </w:tblStylePr>
    <w:tblStylePr w:type="band1Horz">
      <w:tblPr/>
      <w:tcPr>
        <w:tcBorders>
          <w:top w:val="single" w:sz="4" w:space="0" w:color="6076B4"/>
          <w:bottom w:val="single" w:sz="4" w:space="0" w:color="6076B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6B4"/>
          <w:left w:val="nil"/>
        </w:tcBorders>
      </w:tcPr>
    </w:tblStylePr>
    <w:tblStylePr w:type="swCell">
      <w:tblPr/>
      <w:tcPr>
        <w:tcBorders>
          <w:top w:val="double" w:sz="4" w:space="0" w:color="6076B4"/>
          <w:right w:val="nil"/>
        </w:tcBorders>
      </w:tcPr>
    </w:tblStylePr>
  </w:style>
  <w:style w:type="paragraph" w:styleId="Bibliografa">
    <w:name w:val="Bibliography"/>
    <w:basedOn w:val="Normal"/>
    <w:next w:val="Normal"/>
    <w:uiPriority w:val="37"/>
    <w:unhideWhenUsed/>
    <w:rsid w:val="00B24984"/>
  </w:style>
  <w:style w:type="character" w:styleId="Hipervnculovisitado">
    <w:name w:val="FollowedHyperlink"/>
    <w:uiPriority w:val="99"/>
    <w:semiHidden/>
    <w:unhideWhenUsed/>
    <w:rsid w:val="001E6061"/>
    <w:rPr>
      <w:color w:val="96607D"/>
      <w:u w:val="single"/>
    </w:rPr>
  </w:style>
  <w:style w:type="table" w:customStyle="1" w:styleId="TableNormal">
    <w:name w:val="Table Normal"/>
    <w:uiPriority w:val="2"/>
    <w:semiHidden/>
    <w:unhideWhenUsed/>
    <w:qFormat/>
    <w:rsid w:val="000B2CA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B2CA1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2CA1"/>
    <w:rPr>
      <w:rFonts w:ascii="Arial" w:eastAsia="Arial" w:hAnsi="Arial" w:cs="Arial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0B2CA1"/>
    <w:pPr>
      <w:widowControl w:val="0"/>
      <w:autoSpaceDE w:val="0"/>
      <w:autoSpaceDN w:val="0"/>
      <w:spacing w:line="263" w:lineRule="exact"/>
      <w:ind w:left="38"/>
      <w:jc w:val="left"/>
    </w:pPr>
    <w:rPr>
      <w:rFonts w:ascii="Times New Roman" w:hAnsi="Times New Roman"/>
      <w:sz w:val="22"/>
      <w:lang w:val="es-ES" w:eastAsia="en-US"/>
    </w:rPr>
  </w:style>
  <w:style w:type="table" w:styleId="Tablanormal1">
    <w:name w:val="Plain Table 1"/>
    <w:basedOn w:val="Tablanormal"/>
    <w:uiPriority w:val="41"/>
    <w:rsid w:val="00B0151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clara">
    <w:name w:val="Grid Table Light"/>
    <w:basedOn w:val="Tablanormal"/>
    <w:uiPriority w:val="40"/>
    <w:rsid w:val="00B0151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Usuario\AppData\Roaming\Microsoft\Plantillas\Informe%20(dise&#241;o%20ejecutivo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>Este informe tiene por objetivo detallar los requerimientos específicos esperados para la integración con Scopus</Abstract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fc3f01-6789-4f23-ac04-a408a28f0529" xsi:nil="true"/>
    <lcf76f155ced4ddcb4097134ff3c332f xmlns="f8531639-b8ba-4556-a756-4f3b37f895a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SelectedStyle="\APASixthEditionOfficeOnline.xsl" StyleName="APA" Version="6">
  <b:Source>
    <b:Tag>Int15</b:Tag>
    <b:SourceType>DocumentFromInternetSite</b:SourceType>
    <b:Guid>{0A38B210-C279-410D-BFA1-352E2358C010}</b:Guid>
    <b:Year>2015</b:Year>
    <b:Author>
      <b:Author>
        <b:Corporate>International Committee of Medical Journal Editors</b:Corporate>
      </b:Author>
    </b:Author>
    <b:URL>http://www.icmje.org</b:URL>
    <b:Title>Recommendations for the Conduct, Reporting, Editing, and Publication of Scholarly Work in Medical Journals</b:Title>
    <b:RefOrder>3</b:RefOrder>
  </b:Source>
  <b:Source>
    <b:Tag>Uni13</b:Tag>
    <b:SourceType>Report</b:SourceType>
    <b:Guid>{F0C25D64-495C-4BC7-8F3F-3D3735C1D43B}</b:Guid>
    <b:Author>
      <b:Author>
        <b:Corporate>Universidad de Chile</b:Corporate>
      </b:Author>
    </b:Author>
    <b:Title>Instructivo de buenas prácticas de publicación</b:Title>
    <b:Year>2013</b:Year>
    <b:RefOrder>2</b:RefOrder>
  </b:Source>
  <b:Source>
    <b:Tag>Rie90</b:Tag>
    <b:SourceType>JournalArticle</b:SourceType>
    <b:Guid>{61741B5E-2519-420A-8739-ABD57BECEC1A}</b:Guid>
    <b:Title>The order of authorship: who's on first?</b:Title>
    <b:Year>1990</b:Year>
    <b:Author>
      <b:Author>
        <b:NameList>
          <b:Person>
            <b:Last>Riesenberg D</b:Last>
            <b:First>Lundberg</b:First>
            <b:Middle>GD.</b:Middle>
          </b:Person>
        </b:NameList>
      </b:Author>
    </b:Author>
    <b:JournalName>JAMA</b:JournalName>
    <b:Pages>1857</b:Pages>
    <b:RefOrder>5</b:RefOrder>
  </b:Source>
  <b:Source>
    <b:Tag>Sci15</b:Tag>
    <b:SourceType>Report</b:SourceType>
    <b:Guid>{22010857-54B5-421C-AD34-51FE3B56D269}</b:Guid>
    <b:Title>Principales Indicadores Cienciométricos de la Actividad Científica Chilena 2013. Informe 2015</b:Title>
    <b:Year>2015</b:Year>
    <b:Author>
      <b:Author>
        <b:Corporate>CONICYT y SCImago Reseach Group</b:Corporate>
      </b:Author>
    </b:Author>
    <b:Publisher>Altazor Ediciones</b:Publisher>
    <b:City>Santiago-Madrid-Viña del Mar</b:City>
    <b:RefOrder>4</b:RefOrder>
  </b:Source>
  <b:Source>
    <b:Tag>CON16</b:Tag>
    <b:SourceType>Report</b:SourceType>
    <b:Guid>{08337539-82B4-4D1B-947A-DFB095CB5A83}</b:Guid>
    <b:Author>
      <b:Author>
        <b:Corporate>CONICYT</b:Corporate>
      </b:Author>
    </b:Author>
    <b:Title>Directrices para la normalización de autores, afiliación institucional y agradecimientos a fondos de financiamiento</b:Title>
    <b:Year>2016</b:Year>
    <b:URL>http://www.dgi.ubiobio.cl/dgi/wp-content/uploads/2011/01/Directrices_Normalizacion_Autores.pdf</b:URL>
    <b:RefOrder>1</b:RefOrder>
  </b:Source>
  <b:Source>
    <b:Tag>FEC07</b:Tag>
    <b:SourceType>Report</b:SourceType>
    <b:Guid>{C28BE0EB-1173-4B23-B2D6-9568EDFB2B8D}</b:Guid>
    <b:Author>
      <b:Author>
        <b:Corporate>FECYT</b:Corporate>
      </b:Author>
    </b:Author>
    <b:Title>Propuesta de manual de ayuda a los investigadores españoles para la normalización del nombre de autores e instituciones en las publicaciones científicas</b:Title>
    <b:Year>2007</b:Year>
    <b:URL>https://www.recursoscientificos.fecyt.es/sites/default/files/2015_02_16_normalizacion_nomb</b:URL>
    <b:RefOrder>6</b:RefOrder>
  </b:Source>
</b:Sourc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DE9BA1629F4945B2906810F3DE306B" ma:contentTypeVersion="12" ma:contentTypeDescription="Crear nuevo documento." ma:contentTypeScope="" ma:versionID="f0959a3697e68002b29418898406f33f">
  <xsd:schema xmlns:xsd="http://www.w3.org/2001/XMLSchema" xmlns:xs="http://www.w3.org/2001/XMLSchema" xmlns:p="http://schemas.microsoft.com/office/2006/metadata/properties" xmlns:ns2="f8531639-b8ba-4556-a756-4f3b37f895a5" xmlns:ns3="87fc3f01-6789-4f23-ac04-a408a28f0529" targetNamespace="http://schemas.microsoft.com/office/2006/metadata/properties" ma:root="true" ma:fieldsID="b4914b78afbe56a5596bfcde03f59883" ns2:_="" ns3:_="">
    <xsd:import namespace="f8531639-b8ba-4556-a756-4f3b37f895a5"/>
    <xsd:import namespace="87fc3f01-6789-4f23-ac04-a408a28f0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31639-b8ba-4556-a756-4f3b37f89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3f01-6789-4f23-ac04-a408a28f05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1b94c5-7036-43e6-862a-3837f1e86352}" ma:internalName="TaxCatchAll" ma:showField="CatchAllData" ma:web="87fc3f01-6789-4f23-ac04-a408a28f0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513F66-3CD9-4A99-94A6-A8F1C12D9161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1CAA88-A696-4AFD-8B90-C78284617AA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167A7E62-D0F8-45DF-A6A1-FA7680577C04}">
  <ds:schemaRefs>
    <ds:schemaRef ds:uri="http://schemas.microsoft.com/office/2006/metadata/properties"/>
    <ds:schemaRef ds:uri="http://schemas.microsoft.com/office/infopath/2007/PartnerControls"/>
    <ds:schemaRef ds:uri="87fc3f01-6789-4f23-ac04-a408a28f0529"/>
    <ds:schemaRef ds:uri="f8531639-b8ba-4556-a756-4f3b37f895a5"/>
  </ds:schemaRefs>
</ds:datastoreItem>
</file>

<file path=customXml/itemProps4.xml><?xml version="1.0" encoding="utf-8"?>
<ds:datastoreItem xmlns:ds="http://schemas.openxmlformats.org/officeDocument/2006/customXml" ds:itemID="{3C78D51F-904A-44C8-B82E-21648E09A9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E3DC57-0EFF-4ABA-BE97-A6B7AA97928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EAC31CA-1A17-4AFA-BB29-58937148B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31639-b8ba-4556-a756-4f3b37f895a5"/>
    <ds:schemaRef ds:uri="87fc3f01-6789-4f23-ac04-a408a28f0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E:\Users\Usuario\AppData\Roaming\Microsoft\Plantillas\Informe (diseño ejecutivo).dotx</Template>
  <TotalTime>51</TotalTime>
  <Pages>2</Pages>
  <Words>442</Words>
  <Characters>2435</Characters>
  <Application>Microsoft Office Word</Application>
  <DocSecurity>2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Bases UdeC Concurso VRID Iniciacion 2018</vt:lpstr>
      <vt:lpstr/>
    </vt:vector>
  </TitlesOfParts>
  <Company/>
  <LinksUpToDate>false</LinksUpToDate>
  <CharactersWithSpaces>2872</CharactersWithSpaces>
  <SharedDoc>false</SharedDoc>
  <HLinks>
    <vt:vector size="36" baseType="variant">
      <vt:variant>
        <vt:i4>5832802</vt:i4>
      </vt:variant>
      <vt:variant>
        <vt:i4>12</vt:i4>
      </vt:variant>
      <vt:variant>
        <vt:i4>0</vt:i4>
      </vt:variant>
      <vt:variant>
        <vt:i4>5</vt:i4>
      </vt:variant>
      <vt:variant>
        <vt:lpwstr>mailto:vrid@udec.cl</vt:lpwstr>
      </vt:variant>
      <vt:variant>
        <vt:lpwstr/>
      </vt:variant>
      <vt:variant>
        <vt:i4>2752567</vt:i4>
      </vt:variant>
      <vt:variant>
        <vt:i4>9</vt:i4>
      </vt:variant>
      <vt:variant>
        <vt:i4>0</vt:i4>
      </vt:variant>
      <vt:variant>
        <vt:i4>5</vt:i4>
      </vt:variant>
      <vt:variant>
        <vt:lpwstr>http://www.udec.cl/vrid/?q=node/27</vt:lpwstr>
      </vt:variant>
      <vt:variant>
        <vt:lpwstr/>
      </vt:variant>
      <vt:variant>
        <vt:i4>5832802</vt:i4>
      </vt:variant>
      <vt:variant>
        <vt:i4>6</vt:i4>
      </vt:variant>
      <vt:variant>
        <vt:i4>0</vt:i4>
      </vt:variant>
      <vt:variant>
        <vt:i4>5</vt:i4>
      </vt:variant>
      <vt:variant>
        <vt:lpwstr>mailto:vrid@udec.cl</vt:lpwstr>
      </vt:variant>
      <vt:variant>
        <vt:lpwstr/>
      </vt:variant>
      <vt:variant>
        <vt:i4>5832802</vt:i4>
      </vt:variant>
      <vt:variant>
        <vt:i4>3</vt:i4>
      </vt:variant>
      <vt:variant>
        <vt:i4>0</vt:i4>
      </vt:variant>
      <vt:variant>
        <vt:i4>5</vt:i4>
      </vt:variant>
      <vt:variant>
        <vt:lpwstr>mailto:vrid@udec.cl</vt:lpwstr>
      </vt:variant>
      <vt:variant>
        <vt:lpwstr/>
      </vt:variant>
      <vt:variant>
        <vt:i4>7995516</vt:i4>
      </vt:variant>
      <vt:variant>
        <vt:i4>0</vt:i4>
      </vt:variant>
      <vt:variant>
        <vt:i4>0</vt:i4>
      </vt:variant>
      <vt:variant>
        <vt:i4>5</vt:i4>
      </vt:variant>
      <vt:variant>
        <vt:lpwstr>https://concursosvrid.udec.cl/</vt:lpwstr>
      </vt:variant>
      <vt:variant>
        <vt:lpwstr/>
      </vt:variant>
      <vt:variant>
        <vt:i4>2228342</vt:i4>
      </vt:variant>
      <vt:variant>
        <vt:i4>6</vt:i4>
      </vt:variant>
      <vt:variant>
        <vt:i4>0</vt:i4>
      </vt:variant>
      <vt:variant>
        <vt:i4>5</vt:i4>
      </vt:variant>
      <vt:variant>
        <vt:lpwstr>http://www.udec.cl/dirper/sites/default/files/REGLAMENTO PERSONAL y Asociados Impresa ver 2018.pdf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UdeC Concurso VRID Iniciacion 2018</dc:title>
  <dc:subject>Requerimiento desde la Vicerrectoría de Investigación hacia la Dirección de Tecnologías de Información</dc:subject>
  <dc:creator>cespina@udec.cl</dc:creator>
  <cp:keywords/>
  <dc:description/>
  <cp:lastModifiedBy>Laura Victoria Palma Rojas</cp:lastModifiedBy>
  <cp:revision>25</cp:revision>
  <cp:lastPrinted>2026-07-06T11:37:00Z</cp:lastPrinted>
  <dcterms:created xsi:type="dcterms:W3CDTF">2026-09-01T10:25:00Z</dcterms:created>
  <dcterms:modified xsi:type="dcterms:W3CDTF">2026-09-02T23:51:00Z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TC017730589991</vt:lpwstr>
  </property>
  <property fmtid="{D5CDD505-2E9C-101B-9397-08002B2CF9AE}" pid="3" name="ContentTypeId">
    <vt:lpwstr>0x010100E7DE9BA1629F4945B2906810F3DE306B</vt:lpwstr>
  </property>
  <property fmtid="{D5CDD505-2E9C-101B-9397-08002B2CF9AE}" pid="4" name="MediaServiceImageTags">
    <vt:lpwstr/>
  </property>
</Properties>
</file>